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DF7" w:rsidRDefault="00FE2C40">
      <w:bookmarkStart w:id="0" w:name="_GoBack"/>
      <w:bookmarkEnd w:id="0"/>
      <w:r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685C728C" wp14:editId="3DA355B4">
                <wp:simplePos x="0" y="0"/>
                <wp:positionH relativeFrom="margin">
                  <wp:align>right</wp:align>
                </wp:positionH>
                <wp:positionV relativeFrom="paragraph">
                  <wp:posOffset>8553450</wp:posOffset>
                </wp:positionV>
                <wp:extent cx="2952750" cy="1085850"/>
                <wp:effectExtent l="0" t="0" r="19050" b="1905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085850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BCCD7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59D9" w:rsidRPr="00A37D19" w:rsidRDefault="00C759D9" w:rsidP="009D1D49">
                            <w:pPr>
                              <w:pStyle w:val="msoorganizationname2"/>
                              <w:widowControl w:val="0"/>
                              <w:snapToGrid w:val="0"/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A37D19"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  <w:t>Contact</w:t>
                            </w:r>
                            <w:r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  <w:t>:</w:t>
                            </w:r>
                          </w:p>
                          <w:p w:rsidR="00AF7D68" w:rsidRDefault="00AF7D68" w:rsidP="00A37D19">
                            <w:pPr>
                              <w:pStyle w:val="msoorganizationname2"/>
                              <w:widowControl w:val="0"/>
                              <w:snapToGrid w:val="0"/>
                              <w:ind w:left="140" w:hangingChars="50" w:hanging="140"/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HGPｺﾞｼｯｸM" w:hAnsiTheme="majorHAnsi" w:cstheme="majorHAnsi" w:hint="eastAsia"/>
                                <w:sz w:val="28"/>
                                <w:szCs w:val="28"/>
                              </w:rPr>
                              <w:t>Fukuyama C</w:t>
                            </w:r>
                            <w:r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Theme="majorHAnsi" w:eastAsia="HGPｺﾞｼｯｸM" w:hAnsiTheme="majorHAnsi" w:cstheme="majorHAnsi" w:hint="eastAsia"/>
                                <w:sz w:val="28"/>
                                <w:szCs w:val="28"/>
                              </w:rPr>
                              <w:t xml:space="preserve">ty </w:t>
                            </w:r>
                            <w:r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</w:rPr>
                              <w:t>Crisis Management</w:t>
                            </w:r>
                          </w:p>
                          <w:p w:rsidR="00AF7D68" w:rsidRDefault="00AF7D68" w:rsidP="00A37D19">
                            <w:pPr>
                              <w:pStyle w:val="msoorganizationname2"/>
                              <w:widowControl w:val="0"/>
                              <w:snapToGrid w:val="0"/>
                              <w:ind w:left="140" w:hangingChars="50" w:hanging="140"/>
                              <w:rPr>
                                <w:rFonts w:asciiTheme="majorHAnsi" w:eastAsia="HGPｺﾞｼｯｸM" w:hAnsiTheme="majorHAnsi" w:cstheme="majorHAnsi"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HGPｺﾞｼｯｸM" w:hAnsiTheme="majorHAnsi" w:cstheme="majorHAnsi" w:hint="eastAsia"/>
                                <w:sz w:val="28"/>
                                <w:szCs w:val="28"/>
                              </w:rPr>
                              <w:t>Disaster Prevenion Division</w:t>
                            </w:r>
                          </w:p>
                          <w:p w:rsidR="00C759D9" w:rsidRPr="00A37D19" w:rsidRDefault="00AF7D68" w:rsidP="00A37D19">
                            <w:pPr>
                              <w:pStyle w:val="msoorganizationname2"/>
                              <w:widowControl w:val="0"/>
                              <w:snapToGrid w:val="0"/>
                              <w:ind w:left="140" w:hangingChars="50" w:hanging="140"/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</w:rPr>
                              <w:t>(</w:t>
                            </w:r>
                            <w:r w:rsidR="00C759D9" w:rsidRPr="00A37D19"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</w:rPr>
                              <w:t>Fukuyama-shi Kikikanri Bousai Ka</w:t>
                            </w:r>
                            <w:r w:rsidR="00FE2C40"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C759D9" w:rsidRPr="00A37D19" w:rsidRDefault="00C759D9" w:rsidP="009D1D49">
                            <w:pPr>
                              <w:pStyle w:val="msoorganizationname2"/>
                              <w:widowControl w:val="0"/>
                              <w:snapToGrid w:val="0"/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AF7D68"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  <w:t>Tel</w:t>
                            </w:r>
                            <w:r w:rsidR="00AF7D68"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  <w:t xml:space="preserve"> </w:t>
                            </w:r>
                            <w:r w:rsidRPr="00A37D19"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  <w:t>084-928-1228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5C728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181.3pt;margin-top:673.5pt;width:232.5pt;height:85.5pt;z-index:25166233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" filled="f" fillcolor="#ebccd7" strokecolor="black [0]" strokeweight="1pt" insetpen="t">
                <v:shadow color="#ccc"/>
                <v:textbox inset="2.85pt,2.85pt,2.85pt,2.85pt">
                  <w:txbxContent>
                    <w:p w:rsidR="00C759D9" w:rsidRPr="00A37D19" w:rsidRDefault="00C759D9" w:rsidP="009D1D49">
                      <w:pPr>
                        <w:pStyle w:val="msoorganizationname2"/>
                        <w:widowControl w:val="0"/>
                        <w:snapToGrid w:val="0"/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  <w14:ligatures w14:val="none"/>
                        </w:rPr>
                      </w:pPr>
                      <w:r w:rsidRPr="00A37D19"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  <w14:ligatures w14:val="none"/>
                        </w:rPr>
                        <w:t>Contact</w:t>
                      </w:r>
                      <w:r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  <w14:ligatures w14:val="none"/>
                        </w:rPr>
                        <w:t>:</w:t>
                      </w:r>
                    </w:p>
                    <w:p w:rsidR="00AF7D68" w:rsidRDefault="00AF7D68" w:rsidP="00A37D19">
                      <w:pPr>
                        <w:pStyle w:val="msoorganizationname2"/>
                        <w:widowControl w:val="0"/>
                        <w:snapToGrid w:val="0"/>
                        <w:ind w:left="140" w:hangingChars="50" w:hanging="140"/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HGPｺﾞｼｯｸM" w:hAnsiTheme="majorHAnsi" w:cstheme="majorHAnsi" w:hint="eastAsia"/>
                          <w:sz w:val="28"/>
                          <w:szCs w:val="28"/>
                        </w:rPr>
                        <w:t>Fukuyama C</w:t>
                      </w:r>
                      <w:r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Theme="majorHAnsi" w:eastAsia="HGPｺﾞｼｯｸM" w:hAnsiTheme="majorHAnsi" w:cstheme="majorHAnsi" w:hint="eastAsia"/>
                          <w:sz w:val="28"/>
                          <w:szCs w:val="28"/>
                        </w:rPr>
                        <w:t xml:space="preserve">ty </w:t>
                      </w:r>
                      <w:r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</w:rPr>
                        <w:t>Crisis Management</w:t>
                      </w:r>
                    </w:p>
                    <w:p w:rsidR="00AF7D68" w:rsidRDefault="00AF7D68" w:rsidP="00A37D19">
                      <w:pPr>
                        <w:pStyle w:val="msoorganizationname2"/>
                        <w:widowControl w:val="0"/>
                        <w:snapToGrid w:val="0"/>
                        <w:ind w:left="140" w:hangingChars="50" w:hanging="140"/>
                        <w:rPr>
                          <w:rFonts w:asciiTheme="majorHAnsi" w:eastAsia="HGPｺﾞｼｯｸM" w:hAnsiTheme="majorHAnsi" w:cstheme="majorHAnsi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HGPｺﾞｼｯｸM" w:hAnsiTheme="majorHAnsi" w:cstheme="majorHAnsi" w:hint="eastAsia"/>
                          <w:sz w:val="28"/>
                          <w:szCs w:val="28"/>
                        </w:rPr>
                        <w:t>Disaster Prevenion Division</w:t>
                      </w:r>
                    </w:p>
                    <w:p w:rsidR="00C759D9" w:rsidRPr="00A37D19" w:rsidRDefault="00AF7D68" w:rsidP="00A37D19">
                      <w:pPr>
                        <w:pStyle w:val="msoorganizationname2"/>
                        <w:widowControl w:val="0"/>
                        <w:snapToGrid w:val="0"/>
                        <w:ind w:left="140" w:hangingChars="50" w:hanging="140"/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</w:rPr>
                        <w:t>(</w:t>
                      </w:r>
                      <w:r w:rsidR="00C759D9" w:rsidRPr="00A37D19"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</w:rPr>
                        <w:t>Fukuyama-shi Kikikanri Bousai Ka</w:t>
                      </w:r>
                      <w:r w:rsidR="00FE2C40"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</w:rPr>
                        <w:t>)</w:t>
                      </w:r>
                    </w:p>
                    <w:p w:rsidR="00C759D9" w:rsidRPr="00A37D19" w:rsidRDefault="00C759D9" w:rsidP="009D1D49">
                      <w:pPr>
                        <w:pStyle w:val="msoorganizationname2"/>
                        <w:widowControl w:val="0"/>
                        <w:snapToGrid w:val="0"/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  <w14:ligatures w14:val="none"/>
                        </w:rPr>
                      </w:pPr>
                      <w:r w:rsidRPr="00AF7D68"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  <w14:ligatures w14:val="none"/>
                        </w:rPr>
                        <w:t>Tel</w:t>
                      </w:r>
                      <w:r w:rsidR="00AF7D68"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  <w:lang w:val="ja-JP"/>
                          <w14:ligatures w14:val="none"/>
                        </w:rPr>
                        <w:t xml:space="preserve"> </w:t>
                      </w:r>
                      <w:r w:rsidRPr="00A37D19"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  <w14:ligatures w14:val="none"/>
                        </w:rPr>
                        <w:t>084-928-1228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F0DEF8" wp14:editId="63A6C880">
                <wp:simplePos x="0" y="0"/>
                <wp:positionH relativeFrom="margin">
                  <wp:posOffset>4629150</wp:posOffset>
                </wp:positionH>
                <wp:positionV relativeFrom="paragraph">
                  <wp:posOffset>4953000</wp:posOffset>
                </wp:positionV>
                <wp:extent cx="2047875" cy="952500"/>
                <wp:effectExtent l="38100" t="0" r="28575" b="228600"/>
                <wp:wrapNone/>
                <wp:docPr id="26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952500"/>
                        </a:xfrm>
                        <a:prstGeom prst="wedgeRoundRectCallout">
                          <a:avLst>
                            <a:gd name="adj1" fmla="val -50463"/>
                            <a:gd name="adj2" fmla="val 70109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59D9" w:rsidRPr="00A17668" w:rsidRDefault="009A237E" w:rsidP="00A17668">
                            <w:pPr>
                              <w:snapToGrid w:val="0"/>
                              <w:spacing w:line="240" w:lineRule="auto"/>
                              <w:jc w:val="left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You can receive information through</w:t>
                            </w:r>
                            <w:r w:rsidR="00C759D9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59D9" w:rsidRPr="00A17668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push notifica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tions without open</w:t>
                            </w:r>
                            <w:r w:rsidR="00C759D9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ing the app.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F0DEF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6" o:spid="_x0000_s1027" type="#_x0000_t62" style="position:absolute;left:0;text-align:left;margin-left:364.5pt;margin-top:390pt;width:161.25pt;height: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" adj="-100,25944" filled="f" strokecolor="black [3213]" strokeweight="2pt">
                <v:textbox>
                  <w:txbxContent>
                    <w:p w:rsidR="00C759D9" w:rsidRPr="00A17668" w:rsidRDefault="009A237E" w:rsidP="00A17668">
                      <w:pPr>
                        <w:snapToGrid w:val="0"/>
                        <w:spacing w:line="240" w:lineRule="auto"/>
                        <w:jc w:val="left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You can receive information through</w:t>
                      </w:r>
                      <w:r w:rsidR="00C759D9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r w:rsidR="00C759D9" w:rsidRPr="00A17668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push notifica</w:t>
                      </w: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tions without open</w:t>
                      </w:r>
                      <w:r w:rsidR="00C759D9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ing the app.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35A5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3B9FAD90" wp14:editId="77D2317F">
                <wp:simplePos x="0" y="0"/>
                <wp:positionH relativeFrom="margin">
                  <wp:align>right</wp:align>
                </wp:positionH>
                <wp:positionV relativeFrom="paragraph">
                  <wp:posOffset>1228725</wp:posOffset>
                </wp:positionV>
                <wp:extent cx="6648450" cy="1104900"/>
                <wp:effectExtent l="0" t="0" r="0" b="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59D9" w:rsidRPr="00E02EDB" w:rsidRDefault="00C759D9" w:rsidP="008735A5">
                            <w:pPr>
                              <w:pStyle w:val="msoorganizationname2"/>
                              <w:widowControl w:val="0"/>
                              <w:snapToGrid w:val="0"/>
                              <w:ind w:leftChars="100" w:left="210"/>
                              <w:rPr>
                                <w:rFonts w:asciiTheme="majorHAnsi" w:eastAsia="HGSｺﾞｼｯｸM" w:hAnsiTheme="majorHAnsi" w:cstheme="majorHAnsi"/>
                                <w:sz w:val="28"/>
                                <w:szCs w:val="28"/>
                              </w:rPr>
                            </w:pPr>
                            <w:r w:rsidRPr="00345DA3"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  <w:t>With the cooperation of 1st Media Corporation</w:t>
                            </w:r>
                            <w:r w:rsidR="009A237E"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  <w:t>, this</w:t>
                            </w:r>
                            <w:r w:rsidRPr="00345DA3"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  <w:t xml:space="preserve"> app </w:t>
                            </w:r>
                            <w:r w:rsidR="008735A5"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  <w:t xml:space="preserve">was developed to show </w:t>
                            </w:r>
                            <w:r w:rsidR="009A237E"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  <w:t>users</w:t>
                            </w:r>
                            <w:r w:rsidRPr="00345DA3"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9A237E"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  <w:t xml:space="preserve">the </w:t>
                            </w:r>
                            <w:r w:rsidRPr="00345DA3"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  <w:t xml:space="preserve">way to the nearest </w:t>
                            </w:r>
                            <w:r w:rsidR="009A237E"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  <w:t>evacuation area</w:t>
                            </w:r>
                            <w:r w:rsidRPr="00345DA3"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  <w:t>.</w:t>
                            </w:r>
                            <w:r>
                              <w:rPr>
                                <w:rFonts w:asciiTheme="majorHAnsi" w:eastAsia="HGSｺﾞｼｯｸM" w:hAnsiTheme="majorHAnsi" w:cstheme="majorHAnsi"/>
                                <w:sz w:val="28"/>
                                <w:szCs w:val="28"/>
                              </w:rPr>
                              <w:t xml:space="preserve"> Those who have smart</w:t>
                            </w:r>
                            <w:r w:rsidR="00B21D77">
                              <w:rPr>
                                <w:rFonts w:asciiTheme="majorHAnsi" w:eastAsia="HGSｺﾞｼｯｸM" w:hAnsiTheme="majorHAnsi" w:cstheme="majorHAnsi"/>
                                <w:sz w:val="28"/>
                                <w:szCs w:val="28"/>
                              </w:rPr>
                              <w:t>phone</w:t>
                            </w:r>
                            <w:r w:rsidR="00F6490D">
                              <w:rPr>
                                <w:rFonts w:asciiTheme="majorHAnsi" w:eastAsia="HGSｺﾞｼｯｸM" w:hAnsiTheme="majorHAnsi" w:cstheme="majorHAnsi"/>
                                <w:sz w:val="28"/>
                                <w:szCs w:val="28"/>
                              </w:rPr>
                              <w:t>s</w:t>
                            </w:r>
                            <w:r w:rsidRPr="00345DA3">
                              <w:rPr>
                                <w:rFonts w:asciiTheme="majorHAnsi" w:eastAsia="HGSｺﾞｼｯｸM" w:hAnsiTheme="majorHAnsi" w:cstheme="majorHAnsi"/>
                                <w:sz w:val="28"/>
                                <w:szCs w:val="28"/>
                              </w:rPr>
                              <w:t>, please download and use it to receive noti</w:t>
                            </w:r>
                            <w:r>
                              <w:rPr>
                                <w:rFonts w:asciiTheme="majorHAnsi" w:eastAsia="HGSｺﾞｼｯｸM" w:hAnsiTheme="majorHAnsi" w:cstheme="majorHAnsi"/>
                                <w:sz w:val="28"/>
                                <w:szCs w:val="28"/>
                              </w:rPr>
                              <w:t>fications from Fukuyama City and</w:t>
                            </w:r>
                            <w:r w:rsidRPr="00345DA3">
                              <w:rPr>
                                <w:rFonts w:asciiTheme="majorHAnsi" w:eastAsia="HGSｺﾞｼｯｸM" w:hAnsiTheme="majorHAnsi" w:cstheme="majorHAnsi"/>
                                <w:sz w:val="28"/>
                                <w:szCs w:val="28"/>
                              </w:rPr>
                              <w:t xml:space="preserve"> weather information not only in Japanese but </w:t>
                            </w:r>
                            <w:r w:rsidR="009A237E">
                              <w:rPr>
                                <w:rFonts w:asciiTheme="majorHAnsi" w:eastAsia="HGSｺﾞｼｯｸM" w:hAnsiTheme="majorHAnsi" w:cstheme="majorHAnsi"/>
                                <w:sz w:val="28"/>
                                <w:szCs w:val="28"/>
                              </w:rPr>
                              <w:t xml:space="preserve">also </w:t>
                            </w:r>
                            <w:r w:rsidRPr="00345DA3">
                              <w:rPr>
                                <w:rFonts w:asciiTheme="majorHAnsi" w:eastAsia="HGSｺﾞｼｯｸM" w:hAnsiTheme="majorHAnsi" w:cstheme="majorHAnsi"/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="00F6490D">
                              <w:rPr>
                                <w:rFonts w:asciiTheme="majorHAnsi" w:eastAsia="HGSｺﾞｼｯｸM" w:hAnsiTheme="majorHAnsi" w:cstheme="majorHAnsi"/>
                                <w:sz w:val="28"/>
                                <w:szCs w:val="28"/>
                              </w:rPr>
                              <w:t xml:space="preserve">English, </w:t>
                            </w:r>
                            <w:r w:rsidRPr="00345DA3">
                              <w:rPr>
                                <w:rFonts w:asciiTheme="majorHAnsi" w:eastAsia="HGSｺﾞｼｯｸM" w:hAnsiTheme="majorHAnsi" w:cstheme="majorHAnsi"/>
                                <w:sz w:val="28"/>
                                <w:szCs w:val="28"/>
                              </w:rPr>
                              <w:t>Chinese (simplifie</w:t>
                            </w:r>
                            <w:r w:rsidR="009A237E">
                              <w:rPr>
                                <w:rFonts w:asciiTheme="majorHAnsi" w:eastAsia="HGSｺﾞｼｯｸM" w:hAnsiTheme="majorHAnsi" w:cstheme="majorHAnsi"/>
                                <w:sz w:val="28"/>
                                <w:szCs w:val="28"/>
                              </w:rPr>
                              <w:t>d and traditional characters) and</w:t>
                            </w:r>
                            <w:r w:rsidRPr="00345DA3">
                              <w:rPr>
                                <w:rFonts w:asciiTheme="majorHAnsi" w:eastAsia="HGSｺﾞｼｯｸM" w:hAnsiTheme="majorHAnsi" w:cstheme="majorHAnsi"/>
                                <w:sz w:val="28"/>
                                <w:szCs w:val="28"/>
                              </w:rPr>
                              <w:t xml:space="preserve"> Korean</w:t>
                            </w:r>
                            <w:r w:rsidRPr="00345DA3">
                              <w:rPr>
                                <w:rFonts w:ascii="HGSｺﾞｼｯｸM" w:eastAsia="HGSｺﾞｼｯｸM" w:hint="eastAsia"/>
                                <w:sz w:val="28"/>
                                <w:szCs w:val="28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FAD90" id="テキスト ボックス 19" o:spid="_x0000_s1028" type="#_x0000_t202" style="position:absolute;left:0;text-align:left;margin-left:472.3pt;margin-top:96.75pt;width:523.5pt;height:87pt;z-index:251648000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" stroked="f" strokecolor="black [0]" strokeweight="0" insetpen="t">
                <v:shadow color="#ccc"/>
                <v:textbox inset="2.85pt,2.85pt,2.85pt,2.85pt">
                  <w:txbxContent>
                    <w:p w:rsidR="00C759D9" w:rsidRPr="00E02EDB" w:rsidRDefault="00C759D9" w:rsidP="008735A5">
                      <w:pPr>
                        <w:pStyle w:val="msoorganizationname2"/>
                        <w:widowControl w:val="0"/>
                        <w:snapToGrid w:val="0"/>
                        <w:ind w:leftChars="100" w:left="210"/>
                        <w:rPr>
                          <w:rFonts w:asciiTheme="majorHAnsi" w:eastAsia="HGSｺﾞｼｯｸM" w:hAnsiTheme="majorHAnsi" w:cstheme="majorHAnsi"/>
                          <w:sz w:val="28"/>
                          <w:szCs w:val="28"/>
                        </w:rPr>
                      </w:pPr>
                      <w:r w:rsidRPr="00345DA3"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  <w14:ligatures w14:val="none"/>
                        </w:rPr>
                        <w:t>With the cooperation of 1st Media Corporation</w:t>
                      </w:r>
                      <w:r w:rsidR="009A237E"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  <w14:ligatures w14:val="none"/>
                        </w:rPr>
                        <w:t>, this</w:t>
                      </w:r>
                      <w:r w:rsidRPr="00345DA3"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  <w14:ligatures w14:val="none"/>
                        </w:rPr>
                        <w:t xml:space="preserve"> app </w:t>
                      </w:r>
                      <w:r w:rsidR="008735A5"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  <w14:ligatures w14:val="none"/>
                        </w:rPr>
                        <w:t xml:space="preserve">was developed to show </w:t>
                      </w:r>
                      <w:r w:rsidR="009A237E"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  <w14:ligatures w14:val="none"/>
                        </w:rPr>
                        <w:t>users</w:t>
                      </w:r>
                      <w:r w:rsidRPr="00345DA3"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="009A237E"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  <w14:ligatures w14:val="none"/>
                        </w:rPr>
                        <w:t xml:space="preserve">the </w:t>
                      </w:r>
                      <w:r w:rsidRPr="00345DA3"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  <w14:ligatures w14:val="none"/>
                        </w:rPr>
                        <w:t xml:space="preserve">way to the nearest </w:t>
                      </w:r>
                      <w:r w:rsidR="009A237E"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  <w14:ligatures w14:val="none"/>
                        </w:rPr>
                        <w:t>evacuation area</w:t>
                      </w:r>
                      <w:r w:rsidRPr="00345DA3"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  <w14:ligatures w14:val="none"/>
                        </w:rPr>
                        <w:t>.</w:t>
                      </w:r>
                      <w:r>
                        <w:rPr>
                          <w:rFonts w:asciiTheme="majorHAnsi" w:eastAsia="HGSｺﾞｼｯｸM" w:hAnsiTheme="majorHAnsi" w:cstheme="majorHAnsi"/>
                          <w:sz w:val="28"/>
                          <w:szCs w:val="28"/>
                        </w:rPr>
                        <w:t xml:space="preserve"> Those who have smart</w:t>
                      </w:r>
                      <w:r w:rsidR="00B21D77">
                        <w:rPr>
                          <w:rFonts w:asciiTheme="majorHAnsi" w:eastAsia="HGSｺﾞｼｯｸM" w:hAnsiTheme="majorHAnsi" w:cstheme="majorHAnsi"/>
                          <w:sz w:val="28"/>
                          <w:szCs w:val="28"/>
                        </w:rPr>
                        <w:t>phone</w:t>
                      </w:r>
                      <w:r w:rsidR="00F6490D">
                        <w:rPr>
                          <w:rFonts w:asciiTheme="majorHAnsi" w:eastAsia="HGSｺﾞｼｯｸM" w:hAnsiTheme="majorHAnsi" w:cstheme="majorHAnsi"/>
                          <w:sz w:val="28"/>
                          <w:szCs w:val="28"/>
                        </w:rPr>
                        <w:t>s</w:t>
                      </w:r>
                      <w:r w:rsidRPr="00345DA3">
                        <w:rPr>
                          <w:rFonts w:asciiTheme="majorHAnsi" w:eastAsia="HGSｺﾞｼｯｸM" w:hAnsiTheme="majorHAnsi" w:cstheme="majorHAnsi"/>
                          <w:sz w:val="28"/>
                          <w:szCs w:val="28"/>
                        </w:rPr>
                        <w:t>, please download and use it to receive noti</w:t>
                      </w:r>
                      <w:r>
                        <w:rPr>
                          <w:rFonts w:asciiTheme="majorHAnsi" w:eastAsia="HGSｺﾞｼｯｸM" w:hAnsiTheme="majorHAnsi" w:cstheme="majorHAnsi"/>
                          <w:sz w:val="28"/>
                          <w:szCs w:val="28"/>
                        </w:rPr>
                        <w:t>fications from Fukuyama City and</w:t>
                      </w:r>
                      <w:r w:rsidRPr="00345DA3">
                        <w:rPr>
                          <w:rFonts w:asciiTheme="majorHAnsi" w:eastAsia="HGSｺﾞｼｯｸM" w:hAnsiTheme="majorHAnsi" w:cstheme="majorHAnsi"/>
                          <w:sz w:val="28"/>
                          <w:szCs w:val="28"/>
                        </w:rPr>
                        <w:t xml:space="preserve"> weather information not only in Japanese but </w:t>
                      </w:r>
                      <w:r w:rsidR="009A237E">
                        <w:rPr>
                          <w:rFonts w:asciiTheme="majorHAnsi" w:eastAsia="HGSｺﾞｼｯｸM" w:hAnsiTheme="majorHAnsi" w:cstheme="majorHAnsi"/>
                          <w:sz w:val="28"/>
                          <w:szCs w:val="28"/>
                        </w:rPr>
                        <w:t xml:space="preserve">also </w:t>
                      </w:r>
                      <w:r w:rsidRPr="00345DA3">
                        <w:rPr>
                          <w:rFonts w:asciiTheme="majorHAnsi" w:eastAsia="HGSｺﾞｼｯｸM" w:hAnsiTheme="majorHAnsi" w:cstheme="majorHAnsi"/>
                          <w:sz w:val="28"/>
                          <w:szCs w:val="28"/>
                        </w:rPr>
                        <w:t xml:space="preserve">in </w:t>
                      </w:r>
                      <w:r w:rsidR="00F6490D">
                        <w:rPr>
                          <w:rFonts w:asciiTheme="majorHAnsi" w:eastAsia="HGSｺﾞｼｯｸM" w:hAnsiTheme="majorHAnsi" w:cstheme="majorHAnsi"/>
                          <w:sz w:val="28"/>
                          <w:szCs w:val="28"/>
                        </w:rPr>
                        <w:t xml:space="preserve">English, </w:t>
                      </w:r>
                      <w:r w:rsidRPr="00345DA3">
                        <w:rPr>
                          <w:rFonts w:asciiTheme="majorHAnsi" w:eastAsia="HGSｺﾞｼｯｸM" w:hAnsiTheme="majorHAnsi" w:cstheme="majorHAnsi"/>
                          <w:sz w:val="28"/>
                          <w:szCs w:val="28"/>
                        </w:rPr>
                        <w:t>Chinese (simplifie</w:t>
                      </w:r>
                      <w:r w:rsidR="009A237E">
                        <w:rPr>
                          <w:rFonts w:asciiTheme="majorHAnsi" w:eastAsia="HGSｺﾞｼｯｸM" w:hAnsiTheme="majorHAnsi" w:cstheme="majorHAnsi"/>
                          <w:sz w:val="28"/>
                          <w:szCs w:val="28"/>
                        </w:rPr>
                        <w:t>d and traditional characters) and</w:t>
                      </w:r>
                      <w:r w:rsidRPr="00345DA3">
                        <w:rPr>
                          <w:rFonts w:asciiTheme="majorHAnsi" w:eastAsia="HGSｺﾞｼｯｸM" w:hAnsiTheme="majorHAnsi" w:cstheme="majorHAnsi"/>
                          <w:sz w:val="28"/>
                          <w:szCs w:val="28"/>
                        </w:rPr>
                        <w:t xml:space="preserve"> Korean</w:t>
                      </w:r>
                      <w:r w:rsidRPr="00345DA3">
                        <w:rPr>
                          <w:rFonts w:ascii="HGSｺﾞｼｯｸM" w:eastAsia="HGSｺﾞｼｯｸM" w:hint="eastAsia"/>
                          <w:sz w:val="28"/>
                          <w:szCs w:val="28"/>
                          <w14:ligatures w14:val="none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35A5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55C1BA37" wp14:editId="0411AB2C">
                <wp:simplePos x="0" y="0"/>
                <wp:positionH relativeFrom="column">
                  <wp:posOffset>-238125</wp:posOffset>
                </wp:positionH>
                <wp:positionV relativeFrom="paragraph">
                  <wp:posOffset>19050</wp:posOffset>
                </wp:positionV>
                <wp:extent cx="1821180" cy="612140"/>
                <wp:effectExtent l="19050" t="19050" r="45720" b="3556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61214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CC00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59D9" w:rsidRPr="00924646" w:rsidRDefault="00C759D9" w:rsidP="00924646">
                            <w:pPr>
                              <w:pStyle w:val="2"/>
                              <w:widowControl w:val="0"/>
                              <w:spacing w:after="0"/>
                              <w:ind w:firstLineChars="150" w:firstLine="540"/>
                              <w:rPr>
                                <w:rFonts w:asciiTheme="majorHAnsi" w:eastAsia="メイリオ" w:hAnsiTheme="majorHAnsi" w:cstheme="majorHAnsi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924646">
                              <w:rPr>
                                <w:rFonts w:asciiTheme="majorHAnsi" w:eastAsia="メイリオ" w:hAnsiTheme="majorHAnsi" w:cstheme="majorHAnsi"/>
                                <w:b/>
                                <w:bCs/>
                                <w:sz w:val="36"/>
                                <w:szCs w:val="36"/>
                                <w:lang w:val="ja-JP"/>
                                <w14:ligatures w14:val="none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1BA37" id="テキスト ボックス 22" o:spid="_x0000_s1029" type="#_x0000_t202" style="position:absolute;left:0;text-align:left;margin-left:-18.75pt;margin-top:1.5pt;width:143.4pt;height:48.2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" filled="f" strokecolor="#c03" strokeweight="4.5pt">
                <v:stroke linestyle="thinThick"/>
                <v:shadow color="#ccc"/>
                <v:textbox inset="2.85pt,2.85pt,2.85pt,2.85pt">
                  <w:txbxContent>
                    <w:p w:rsidR="00C759D9" w:rsidRPr="00924646" w:rsidRDefault="00C759D9" w:rsidP="00924646">
                      <w:pPr>
                        <w:pStyle w:val="2"/>
                        <w:widowControl w:val="0"/>
                        <w:spacing w:after="0"/>
                        <w:ind w:firstLineChars="150" w:firstLine="540"/>
                        <w:rPr>
                          <w:rFonts w:asciiTheme="majorHAnsi" w:eastAsia="メイリオ" w:hAnsiTheme="majorHAnsi" w:cstheme="majorHAnsi"/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 w:rsidRPr="00924646">
                        <w:rPr>
                          <w:rFonts w:asciiTheme="majorHAnsi" w:eastAsia="メイリオ" w:hAnsiTheme="majorHAnsi" w:cstheme="majorHAnsi"/>
                          <w:b/>
                          <w:bCs/>
                          <w:sz w:val="36"/>
                          <w:szCs w:val="36"/>
                          <w:lang w:val="ja-JP"/>
                          <w14:ligatures w14:val="none"/>
                        </w:rPr>
                        <w:t>English</w:t>
                      </w:r>
                    </w:p>
                  </w:txbxContent>
                </v:textbox>
              </v:shape>
            </w:pict>
          </mc:Fallback>
        </mc:AlternateContent>
      </w:r>
      <w:r w:rsidR="002703E6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4E06CA2" wp14:editId="20B45ECA">
                <wp:simplePos x="0" y="0"/>
                <wp:positionH relativeFrom="margin">
                  <wp:align>left</wp:align>
                </wp:positionH>
                <wp:positionV relativeFrom="paragraph">
                  <wp:posOffset>6628130</wp:posOffset>
                </wp:positionV>
                <wp:extent cx="4048125" cy="1247775"/>
                <wp:effectExtent l="0" t="0" r="9525" b="9525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59D9" w:rsidRPr="00CF063F" w:rsidRDefault="00C759D9" w:rsidP="00E836EC">
                            <w:pPr>
                              <w:pStyle w:val="msoorganizationname2"/>
                              <w:widowControl w:val="0"/>
                              <w:snapToGrid w:val="0"/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CF063F"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  <w14:ligatures w14:val="none"/>
                              </w:rPr>
                              <w:t>②</w:t>
                            </w:r>
                            <w:r w:rsidR="00F6490D"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9A237E"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  <w:t xml:space="preserve">You can find the way to </w:t>
                            </w:r>
                            <w:r w:rsidRPr="00CF063F"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  <w:t>evacuation area</w:t>
                            </w:r>
                            <w:r w:rsidR="009A237E"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  <w:t>s</w:t>
                            </w:r>
                            <w:r w:rsidRPr="00CF063F"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  <w:t>.</w:t>
                            </w:r>
                          </w:p>
                          <w:p w:rsidR="00D74D88" w:rsidRDefault="00C759D9" w:rsidP="00F6490D">
                            <w:pPr>
                              <w:pStyle w:val="msoorganizationname2"/>
                              <w:widowControl w:val="0"/>
                              <w:snapToGrid w:val="0"/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CF063F"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  <w:t xml:space="preserve">　</w:t>
                            </w:r>
                            <w:r w:rsidRPr="00CF063F">
                              <w:rPr>
                                <w:rFonts w:asciiTheme="majorHAnsi" w:eastAsia="HGPｺﾞｼｯｸM" w:hAnsiTheme="majorHAnsi" w:cstheme="majorHAnsi" w:hint="eastAsia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F6490D"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9A237E"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>You can see</w:t>
                            </w:r>
                            <w:r w:rsidR="00F6490D"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CF063F"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 xml:space="preserve">where you are </w:t>
                            </w:r>
                            <w:r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 xml:space="preserve">now </w:t>
                            </w:r>
                            <w:r w:rsidR="00FF4BE2"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>on</w:t>
                            </w:r>
                            <w:r w:rsidR="00F6490D">
                              <w:rPr>
                                <w:rFonts w:asciiTheme="majorHAnsi" w:eastAsia="HGPｺﾞｼｯｸM" w:hAnsiTheme="majorHAnsi" w:cstheme="majorHAnsi" w:hint="eastAsia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9A237E"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 xml:space="preserve">the </w:t>
                            </w:r>
                            <w:r w:rsidRPr="00CF063F"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>map.</w:t>
                            </w:r>
                            <w:r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D74D88" w:rsidRDefault="009A237E" w:rsidP="00D74D88">
                            <w:pPr>
                              <w:pStyle w:val="msoorganizationname2"/>
                              <w:widowControl w:val="0"/>
                              <w:snapToGrid w:val="0"/>
                              <w:ind w:firstLineChars="200" w:firstLine="480"/>
                              <w:rPr>
                                <w:rFonts w:asciiTheme="majorHAnsi" w:eastAsia="HGS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Theme="majorHAnsi" w:eastAsia="HGS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>Y</w:t>
                            </w:r>
                            <w:r w:rsidR="00C759D9" w:rsidRPr="00CF063F">
                              <w:rPr>
                                <w:rFonts w:asciiTheme="majorHAnsi" w:eastAsia="HGS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 xml:space="preserve">ou </w:t>
                            </w:r>
                            <w:r w:rsidR="00F6490D">
                              <w:rPr>
                                <w:rFonts w:asciiTheme="majorHAnsi" w:eastAsia="HGS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 xml:space="preserve">can </w:t>
                            </w:r>
                            <w:r>
                              <w:rPr>
                                <w:rFonts w:asciiTheme="majorHAnsi" w:eastAsia="HGS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 xml:space="preserve">also find </w:t>
                            </w:r>
                            <w:r w:rsidR="00C759D9" w:rsidRPr="00CF063F">
                              <w:rPr>
                                <w:rFonts w:asciiTheme="majorHAnsi" w:eastAsia="HGS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 xml:space="preserve">the way to the nearest </w:t>
                            </w:r>
                            <w:r w:rsidR="00FF4BE2">
                              <w:rPr>
                                <w:rFonts w:asciiTheme="majorHAnsi" w:eastAsia="HGS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>evacuation</w:t>
                            </w:r>
                          </w:p>
                          <w:p w:rsidR="00C759D9" w:rsidRPr="00D74D88" w:rsidRDefault="00C759D9" w:rsidP="00D74D88">
                            <w:pPr>
                              <w:pStyle w:val="msoorganizationname2"/>
                              <w:widowControl w:val="0"/>
                              <w:snapToGrid w:val="0"/>
                              <w:ind w:firstLineChars="200" w:firstLine="480"/>
                              <w:rPr>
                                <w:rFonts w:asciiTheme="majorHAnsi" w:eastAsia="HGS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CF063F">
                              <w:rPr>
                                <w:rFonts w:asciiTheme="majorHAnsi" w:eastAsia="HGS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 xml:space="preserve">area </w:t>
                            </w:r>
                            <w:r w:rsidR="00F6490D">
                              <w:rPr>
                                <w:rFonts w:asciiTheme="majorHAnsi" w:eastAsia="HGS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 xml:space="preserve">which appears on </w:t>
                            </w:r>
                            <w:r w:rsidR="009A237E">
                              <w:rPr>
                                <w:rFonts w:asciiTheme="majorHAnsi" w:eastAsia="HGS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 xml:space="preserve">the </w:t>
                            </w:r>
                            <w:r w:rsidRPr="00CF063F">
                              <w:rPr>
                                <w:rFonts w:asciiTheme="majorHAnsi" w:eastAsia="HGS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>map.</w:t>
                            </w:r>
                          </w:p>
                          <w:p w:rsidR="00C759D9" w:rsidRPr="00CF063F" w:rsidRDefault="00C759D9" w:rsidP="00E836EC">
                            <w:pPr>
                              <w:pStyle w:val="msoorganizationname2"/>
                              <w:widowControl w:val="0"/>
                              <w:snapToGrid w:val="0"/>
                              <w:rPr>
                                <w:rFonts w:asciiTheme="majorHAnsi" w:eastAsia="HGS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CF063F">
                              <w:rPr>
                                <w:rFonts w:asciiTheme="majorHAnsi" w:eastAsia="HGSｺﾞｼｯｸM" w:hAnsiTheme="majorHAnsi" w:cstheme="majorHAnsi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 xml:space="preserve">　</w:t>
                            </w:r>
                            <w:r w:rsidRPr="00CF063F">
                              <w:rPr>
                                <w:rFonts w:asciiTheme="majorHAnsi" w:eastAsia="HGSｺﾞｼｯｸM" w:hAnsiTheme="majorHAnsi" w:cstheme="majorHAnsi" w:hint="eastAsia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F6490D">
                              <w:rPr>
                                <w:rFonts w:asciiTheme="majorHAnsi" w:eastAsia="HGS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 xml:space="preserve"> Y</w:t>
                            </w:r>
                            <w:r>
                              <w:rPr>
                                <w:rFonts w:asciiTheme="majorHAnsi" w:eastAsia="HGS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 xml:space="preserve">ou can check other </w:t>
                            </w:r>
                            <w:r w:rsidRPr="00CF063F">
                              <w:rPr>
                                <w:rFonts w:asciiTheme="majorHAnsi" w:eastAsia="HGS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>map</w:t>
                            </w:r>
                            <w:r w:rsidR="009A237E">
                              <w:rPr>
                                <w:rFonts w:asciiTheme="majorHAnsi" w:eastAsia="HGS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>s</w:t>
                            </w:r>
                            <w:r w:rsidRPr="00CF063F">
                              <w:rPr>
                                <w:rFonts w:asciiTheme="majorHAnsi" w:eastAsia="HGS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 xml:space="preserve"> and hazard map</w:t>
                            </w:r>
                            <w:r w:rsidR="009A237E">
                              <w:rPr>
                                <w:rFonts w:asciiTheme="majorHAnsi" w:eastAsia="HGS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>s</w:t>
                            </w:r>
                            <w:r w:rsidRPr="00CF063F">
                              <w:rPr>
                                <w:rFonts w:asciiTheme="majorHAnsi" w:eastAsia="HGS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06CA2" id="テキスト ボックス 9" o:spid="_x0000_s1030" type="#_x0000_t202" style="position:absolute;left:0;text-align:left;margin-left:0;margin-top:521.9pt;width:318.75pt;height:98.25pt;z-index:25166028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" stroked="f" strokecolor="black [0]" strokeweight="0" insetpen="t">
                <v:shadow color="#ccc"/>
                <v:textbox inset="2.85pt,2.85pt,2.85pt,2.85pt">
                  <w:txbxContent>
                    <w:p w:rsidR="00C759D9" w:rsidRPr="00CF063F" w:rsidRDefault="00C759D9" w:rsidP="00E836EC">
                      <w:pPr>
                        <w:pStyle w:val="msoorganizationname2"/>
                        <w:widowControl w:val="0"/>
                        <w:snapToGrid w:val="0"/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  <w14:ligatures w14:val="none"/>
                        </w:rPr>
                      </w:pPr>
                      <w:r w:rsidRPr="00CF063F">
                        <w:rPr>
                          <w:rFonts w:ascii="HGPｺﾞｼｯｸM" w:eastAsia="HGPｺﾞｼｯｸM" w:hint="eastAsia"/>
                          <w:sz w:val="28"/>
                          <w:szCs w:val="28"/>
                          <w14:ligatures w14:val="none"/>
                        </w:rPr>
                        <w:t>②</w:t>
                      </w:r>
                      <w:r w:rsidR="00F6490D">
                        <w:rPr>
                          <w:rFonts w:ascii="HGPｺﾞｼｯｸM" w:eastAsia="HGPｺﾞｼｯｸM" w:hint="eastAsia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="009A237E"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  <w14:ligatures w14:val="none"/>
                        </w:rPr>
                        <w:t xml:space="preserve">You can find the way to </w:t>
                      </w:r>
                      <w:r w:rsidRPr="00CF063F"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  <w14:ligatures w14:val="none"/>
                        </w:rPr>
                        <w:t>evacuation area</w:t>
                      </w:r>
                      <w:r w:rsidR="009A237E"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  <w14:ligatures w14:val="none"/>
                        </w:rPr>
                        <w:t>s</w:t>
                      </w:r>
                      <w:r w:rsidRPr="00CF063F"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  <w14:ligatures w14:val="none"/>
                        </w:rPr>
                        <w:t>.</w:t>
                      </w:r>
                    </w:p>
                    <w:p w:rsidR="00D74D88" w:rsidRDefault="00C759D9" w:rsidP="00F6490D">
                      <w:pPr>
                        <w:pStyle w:val="msoorganizationname2"/>
                        <w:widowControl w:val="0"/>
                        <w:snapToGrid w:val="0"/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</w:pPr>
                      <w:r w:rsidRPr="00CF063F"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  <w:lang w:val="ja-JP"/>
                          <w14:ligatures w14:val="none"/>
                        </w:rPr>
                        <w:t xml:space="preserve">　</w:t>
                      </w:r>
                      <w:r w:rsidRPr="00CF063F">
                        <w:rPr>
                          <w:rFonts w:asciiTheme="majorHAnsi" w:eastAsia="HGPｺﾞｼｯｸM" w:hAnsiTheme="majorHAnsi" w:cstheme="majorHAnsi" w:hint="eastAsia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="00F6490D"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="009A237E"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>You can see</w:t>
                      </w:r>
                      <w:r w:rsidR="00F6490D"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CF063F"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 xml:space="preserve">where you are </w:t>
                      </w:r>
                      <w:r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 xml:space="preserve">now </w:t>
                      </w:r>
                      <w:r w:rsidR="00FF4BE2"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>on</w:t>
                      </w:r>
                      <w:r w:rsidR="00F6490D">
                        <w:rPr>
                          <w:rFonts w:asciiTheme="majorHAnsi" w:eastAsia="HGPｺﾞｼｯｸM" w:hAnsiTheme="majorHAnsi" w:cstheme="majorHAnsi" w:hint="eastAsia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="009A237E"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 xml:space="preserve">the </w:t>
                      </w:r>
                      <w:r w:rsidRPr="00CF063F"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>map.</w:t>
                      </w:r>
                      <w:r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</w:p>
                    <w:p w:rsidR="00D74D88" w:rsidRDefault="009A237E" w:rsidP="00D74D88">
                      <w:pPr>
                        <w:pStyle w:val="msoorganizationname2"/>
                        <w:widowControl w:val="0"/>
                        <w:snapToGrid w:val="0"/>
                        <w:ind w:firstLineChars="200" w:firstLine="480"/>
                        <w:rPr>
                          <w:rFonts w:asciiTheme="majorHAnsi" w:eastAsia="HGSｺﾞｼｯｸM" w:hAnsiTheme="majorHAnsi" w:cstheme="majorHAnsi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Theme="majorHAnsi" w:eastAsia="HGS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>Y</w:t>
                      </w:r>
                      <w:r w:rsidR="00C759D9" w:rsidRPr="00CF063F">
                        <w:rPr>
                          <w:rFonts w:asciiTheme="majorHAnsi" w:eastAsia="HGS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 xml:space="preserve">ou </w:t>
                      </w:r>
                      <w:r w:rsidR="00F6490D">
                        <w:rPr>
                          <w:rFonts w:asciiTheme="majorHAnsi" w:eastAsia="HGS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 xml:space="preserve">can </w:t>
                      </w:r>
                      <w:r>
                        <w:rPr>
                          <w:rFonts w:asciiTheme="majorHAnsi" w:eastAsia="HGS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 xml:space="preserve">also find </w:t>
                      </w:r>
                      <w:r w:rsidR="00C759D9" w:rsidRPr="00CF063F">
                        <w:rPr>
                          <w:rFonts w:asciiTheme="majorHAnsi" w:eastAsia="HGS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 xml:space="preserve">the way to the nearest </w:t>
                      </w:r>
                      <w:r w:rsidR="00FF4BE2">
                        <w:rPr>
                          <w:rFonts w:asciiTheme="majorHAnsi" w:eastAsia="HGS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>evacuation</w:t>
                      </w:r>
                    </w:p>
                    <w:p w:rsidR="00C759D9" w:rsidRPr="00D74D88" w:rsidRDefault="00C759D9" w:rsidP="00D74D88">
                      <w:pPr>
                        <w:pStyle w:val="msoorganizationname2"/>
                        <w:widowControl w:val="0"/>
                        <w:snapToGrid w:val="0"/>
                        <w:ind w:firstLineChars="200" w:firstLine="480"/>
                        <w:rPr>
                          <w:rFonts w:asciiTheme="majorHAnsi" w:eastAsia="HGSｺﾞｼｯｸM" w:hAnsiTheme="majorHAnsi" w:cstheme="majorHAnsi"/>
                          <w:sz w:val="24"/>
                          <w:szCs w:val="24"/>
                          <w14:ligatures w14:val="none"/>
                        </w:rPr>
                      </w:pPr>
                      <w:r w:rsidRPr="00CF063F">
                        <w:rPr>
                          <w:rFonts w:asciiTheme="majorHAnsi" w:eastAsia="HGS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 xml:space="preserve">area </w:t>
                      </w:r>
                      <w:r w:rsidR="00F6490D">
                        <w:rPr>
                          <w:rFonts w:asciiTheme="majorHAnsi" w:eastAsia="HGS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 xml:space="preserve">which appears on </w:t>
                      </w:r>
                      <w:r w:rsidR="009A237E">
                        <w:rPr>
                          <w:rFonts w:asciiTheme="majorHAnsi" w:eastAsia="HGS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 xml:space="preserve">the </w:t>
                      </w:r>
                      <w:r w:rsidRPr="00CF063F">
                        <w:rPr>
                          <w:rFonts w:asciiTheme="majorHAnsi" w:eastAsia="HGS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>map.</w:t>
                      </w:r>
                    </w:p>
                    <w:p w:rsidR="00C759D9" w:rsidRPr="00CF063F" w:rsidRDefault="00C759D9" w:rsidP="00E836EC">
                      <w:pPr>
                        <w:pStyle w:val="msoorganizationname2"/>
                        <w:widowControl w:val="0"/>
                        <w:snapToGrid w:val="0"/>
                        <w:rPr>
                          <w:rFonts w:asciiTheme="majorHAnsi" w:eastAsia="HGSｺﾞｼｯｸM" w:hAnsiTheme="majorHAnsi" w:cstheme="majorHAnsi"/>
                          <w:sz w:val="24"/>
                          <w:szCs w:val="24"/>
                          <w14:ligatures w14:val="none"/>
                        </w:rPr>
                      </w:pPr>
                      <w:r w:rsidRPr="00CF063F">
                        <w:rPr>
                          <w:rFonts w:asciiTheme="majorHAnsi" w:eastAsia="HGSｺﾞｼｯｸM" w:hAnsiTheme="majorHAnsi" w:cstheme="majorHAnsi"/>
                          <w:sz w:val="24"/>
                          <w:szCs w:val="24"/>
                          <w:lang w:val="ja-JP"/>
                          <w14:ligatures w14:val="none"/>
                        </w:rPr>
                        <w:t xml:space="preserve">　</w:t>
                      </w:r>
                      <w:r w:rsidRPr="00CF063F">
                        <w:rPr>
                          <w:rFonts w:asciiTheme="majorHAnsi" w:eastAsia="HGSｺﾞｼｯｸM" w:hAnsiTheme="majorHAnsi" w:cstheme="majorHAnsi" w:hint="eastAsia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="00F6490D">
                        <w:rPr>
                          <w:rFonts w:asciiTheme="majorHAnsi" w:eastAsia="HGS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 xml:space="preserve"> Y</w:t>
                      </w:r>
                      <w:r>
                        <w:rPr>
                          <w:rFonts w:asciiTheme="majorHAnsi" w:eastAsia="HGS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 xml:space="preserve">ou can check other </w:t>
                      </w:r>
                      <w:r w:rsidRPr="00CF063F">
                        <w:rPr>
                          <w:rFonts w:asciiTheme="majorHAnsi" w:eastAsia="HGS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>map</w:t>
                      </w:r>
                      <w:r w:rsidR="009A237E">
                        <w:rPr>
                          <w:rFonts w:asciiTheme="majorHAnsi" w:eastAsia="HGS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>s</w:t>
                      </w:r>
                      <w:r w:rsidRPr="00CF063F">
                        <w:rPr>
                          <w:rFonts w:asciiTheme="majorHAnsi" w:eastAsia="HGS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 xml:space="preserve"> and hazard map</w:t>
                      </w:r>
                      <w:r w:rsidR="009A237E">
                        <w:rPr>
                          <w:rFonts w:asciiTheme="majorHAnsi" w:eastAsia="HGS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>s</w:t>
                      </w:r>
                      <w:r w:rsidRPr="00CF063F">
                        <w:rPr>
                          <w:rFonts w:asciiTheme="majorHAnsi" w:eastAsia="HGS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03E6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42A5405A" wp14:editId="58A295C9">
                <wp:simplePos x="0" y="0"/>
                <wp:positionH relativeFrom="margin">
                  <wp:posOffset>104775</wp:posOffset>
                </wp:positionH>
                <wp:positionV relativeFrom="paragraph">
                  <wp:posOffset>8039100</wp:posOffset>
                </wp:positionV>
                <wp:extent cx="5038725" cy="9525"/>
                <wp:effectExtent l="0" t="0" r="28575" b="28575"/>
                <wp:wrapNone/>
                <wp:docPr id="196" name="直線コネクタ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38725" cy="95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C0033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FE22D" id="直線コネクタ 196" o:spid="_x0000_s1026" style="position:absolute;left:0;text-align:left;flip:y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" from="8.25pt,633pt" to="405pt,6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" strokecolor="#c03" strokeweight="1pt">
                <v:stroke dashstyle="dash"/>
                <v:shadow color="#ccc"/>
                <w10:wrap anchorx="margin"/>
              </v:line>
            </w:pict>
          </mc:Fallback>
        </mc:AlternateContent>
      </w:r>
      <w:r w:rsidR="002703E6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705918BB" wp14:editId="2516C089">
                <wp:simplePos x="0" y="0"/>
                <wp:positionH relativeFrom="column">
                  <wp:posOffset>95250</wp:posOffset>
                </wp:positionH>
                <wp:positionV relativeFrom="paragraph">
                  <wp:posOffset>6515100</wp:posOffset>
                </wp:positionV>
                <wp:extent cx="4953000" cy="19050"/>
                <wp:effectExtent l="0" t="0" r="19050" b="19050"/>
                <wp:wrapNone/>
                <wp:docPr id="197" name="直線コネクタ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0" cy="190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C0033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40D03" id="直線コネクタ 197" o:spid="_x0000_s1026" style="position:absolute;left:0;text-align:lef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7.5pt,513pt" to="397.5pt,5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" strokecolor="#c03" strokeweight="1pt">
                <v:stroke dashstyle="dash"/>
                <v:shadow color="#ccc"/>
              </v:line>
            </w:pict>
          </mc:Fallback>
        </mc:AlternateContent>
      </w:r>
      <w:r w:rsidR="00F6490D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78854239" wp14:editId="2B4A7061">
                <wp:simplePos x="0" y="0"/>
                <wp:positionH relativeFrom="margin">
                  <wp:align>left</wp:align>
                </wp:positionH>
                <wp:positionV relativeFrom="paragraph">
                  <wp:posOffset>8133080</wp:posOffset>
                </wp:positionV>
                <wp:extent cx="3657600" cy="1295400"/>
                <wp:effectExtent l="0" t="0" r="0" b="0"/>
                <wp:wrapNone/>
                <wp:docPr id="193" name="テキスト ボックス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6490D" w:rsidRDefault="00C759D9" w:rsidP="00F6490D">
                            <w:pPr>
                              <w:pStyle w:val="msoorganizationname2"/>
                              <w:widowControl w:val="0"/>
                              <w:snapToGrid w:val="0"/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C759D9"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  <w14:ligatures w14:val="none"/>
                              </w:rPr>
                              <w:t>③</w:t>
                            </w:r>
                            <w:r w:rsidR="00F6490D"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Pr="00C759D9"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  <w:t>Support for foreign languages</w:t>
                            </w:r>
                            <w:r w:rsidR="00F6490D">
                              <w:rPr>
                                <w:rFonts w:asciiTheme="majorHAnsi" w:eastAsia="HGPｺﾞｼｯｸM" w:hAnsiTheme="majorHAnsi" w:cstheme="majorHAnsi" w:hint="eastAsia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C759D9" w:rsidRPr="00F6490D" w:rsidRDefault="00B21D77" w:rsidP="001B2BB4">
                            <w:pPr>
                              <w:pStyle w:val="msoorganizationname2"/>
                              <w:widowControl w:val="0"/>
                              <w:snapToGrid w:val="0"/>
                              <w:ind w:firstLineChars="200" w:firstLine="480"/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>Depending on your</w:t>
                            </w:r>
                            <w:r w:rsidR="00C759D9" w:rsidRPr="00C759D9"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 xml:space="preserve"> language setting of your</w:t>
                            </w:r>
                          </w:p>
                          <w:p w:rsidR="00C759D9" w:rsidRPr="00C759D9" w:rsidRDefault="00B21D77" w:rsidP="001B2BB4">
                            <w:pPr>
                              <w:pStyle w:val="msoorganizationname2"/>
                              <w:widowControl w:val="0"/>
                              <w:snapToGrid w:val="0"/>
                              <w:ind w:firstLineChars="200" w:firstLine="480"/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>smartphone</w:t>
                            </w:r>
                            <w:r w:rsidR="00AF7D68"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>, you can see information</w:t>
                            </w:r>
                            <w:r w:rsidR="00C759D9" w:rsidRPr="00C759D9"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 xml:space="preserve"> in foreign </w:t>
                            </w:r>
                          </w:p>
                          <w:p w:rsidR="00C759D9" w:rsidRPr="002E57FF" w:rsidRDefault="00C759D9" w:rsidP="001B2BB4">
                            <w:pPr>
                              <w:pStyle w:val="msoorganizationname2"/>
                              <w:widowControl w:val="0"/>
                              <w:snapToGrid w:val="0"/>
                              <w:ind w:firstLineChars="200" w:firstLine="480"/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C759D9"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>language</w:t>
                            </w:r>
                            <w:r w:rsidR="00F6490D"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>s</w:t>
                            </w:r>
                            <w:r w:rsidRPr="00C759D9"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C759D9" w:rsidRPr="00C759D9" w:rsidRDefault="00C759D9" w:rsidP="001B2BB4">
                            <w:pPr>
                              <w:pStyle w:val="msoorganizationname2"/>
                              <w:widowControl w:val="0"/>
                              <w:snapToGrid w:val="0"/>
                              <w:ind w:leftChars="246" w:left="757" w:hangingChars="100" w:hanging="240"/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C759D9">
                              <w:rPr>
                                <w:rFonts w:ascii="ＭＳ ゴシック" w:eastAsia="ＭＳ ゴシック" w:hAnsi="ＭＳ ゴシック" w:cs="ＭＳ ゴシック" w:hint="eastAsia"/>
                                <w:sz w:val="24"/>
                                <w:szCs w:val="24"/>
                                <w14:ligatures w14:val="none"/>
                              </w:rPr>
                              <w:t>※</w:t>
                            </w:r>
                            <w:r w:rsidRPr="00C759D9"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>It will be supported by 11 foreign languages by the 2020 Tokyo Olympics.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54239" id="テキスト ボックス 193" o:spid="_x0000_s1031" type="#_x0000_t202" style="position:absolute;left:0;text-align:left;margin-left:0;margin-top:640.4pt;width:4in;height:102pt;z-index:25167872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" stroked="f" strokecolor="black [0]" strokeweight="0" insetpen="t">
                <v:shadow color="#ccc"/>
                <v:textbox inset="2.85pt,2.85pt,2.85pt,2.85pt">
                  <w:txbxContent>
                    <w:p w:rsidR="00F6490D" w:rsidRDefault="00C759D9" w:rsidP="00F6490D">
                      <w:pPr>
                        <w:pStyle w:val="msoorganizationname2"/>
                        <w:widowControl w:val="0"/>
                        <w:snapToGrid w:val="0"/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</w:pPr>
                      <w:r w:rsidRPr="00C759D9">
                        <w:rPr>
                          <w:rFonts w:ascii="HGPｺﾞｼｯｸM" w:eastAsia="HGPｺﾞｼｯｸM" w:hint="eastAsia"/>
                          <w:sz w:val="28"/>
                          <w:szCs w:val="28"/>
                          <w14:ligatures w14:val="none"/>
                        </w:rPr>
                        <w:t>③</w:t>
                      </w:r>
                      <w:r w:rsidR="00F6490D">
                        <w:rPr>
                          <w:rFonts w:ascii="HGPｺﾞｼｯｸM" w:eastAsia="HGPｺﾞｼｯｸM" w:hint="eastAsia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Pr="00C759D9"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  <w14:ligatures w14:val="none"/>
                        </w:rPr>
                        <w:t>Support for foreign languages</w:t>
                      </w:r>
                      <w:r w:rsidR="00F6490D">
                        <w:rPr>
                          <w:rFonts w:asciiTheme="majorHAnsi" w:eastAsia="HGPｺﾞｼｯｸM" w:hAnsiTheme="majorHAnsi" w:cstheme="majorHAnsi" w:hint="eastAsia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</w:p>
                    <w:p w:rsidR="00C759D9" w:rsidRPr="00F6490D" w:rsidRDefault="00B21D77" w:rsidP="001B2BB4">
                      <w:pPr>
                        <w:pStyle w:val="msoorganizationname2"/>
                        <w:widowControl w:val="0"/>
                        <w:snapToGrid w:val="0"/>
                        <w:ind w:firstLineChars="200" w:firstLine="480"/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>Depending on your</w:t>
                      </w:r>
                      <w:r w:rsidR="00C759D9" w:rsidRPr="00C759D9"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 xml:space="preserve"> language setting of your</w:t>
                      </w:r>
                    </w:p>
                    <w:p w:rsidR="00C759D9" w:rsidRPr="00C759D9" w:rsidRDefault="00B21D77" w:rsidP="001B2BB4">
                      <w:pPr>
                        <w:pStyle w:val="msoorganizationname2"/>
                        <w:widowControl w:val="0"/>
                        <w:snapToGrid w:val="0"/>
                        <w:ind w:firstLineChars="200" w:firstLine="480"/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>smartphone</w:t>
                      </w:r>
                      <w:r w:rsidR="00AF7D68"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>, you can see information</w:t>
                      </w:r>
                      <w:r w:rsidR="00C759D9" w:rsidRPr="00C759D9"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 xml:space="preserve"> in foreign </w:t>
                      </w:r>
                    </w:p>
                    <w:p w:rsidR="00C759D9" w:rsidRPr="002E57FF" w:rsidRDefault="00C759D9" w:rsidP="001B2BB4">
                      <w:pPr>
                        <w:pStyle w:val="msoorganizationname2"/>
                        <w:widowControl w:val="0"/>
                        <w:snapToGrid w:val="0"/>
                        <w:ind w:firstLineChars="200" w:firstLine="480"/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</w:pPr>
                      <w:r w:rsidRPr="00C759D9"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>language</w:t>
                      </w:r>
                      <w:r w:rsidR="00F6490D"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>s</w:t>
                      </w:r>
                      <w:r w:rsidRPr="00C759D9"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 xml:space="preserve">. </w:t>
                      </w:r>
                    </w:p>
                    <w:p w:rsidR="00C759D9" w:rsidRPr="00C759D9" w:rsidRDefault="00C759D9" w:rsidP="001B2BB4">
                      <w:pPr>
                        <w:pStyle w:val="msoorganizationname2"/>
                        <w:widowControl w:val="0"/>
                        <w:snapToGrid w:val="0"/>
                        <w:ind w:leftChars="246" w:left="757" w:hangingChars="100" w:hanging="240"/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</w:pPr>
                      <w:r w:rsidRPr="00C759D9">
                        <w:rPr>
                          <w:rFonts w:ascii="ＭＳ ゴシック" w:eastAsia="ＭＳ ゴシック" w:hAnsi="ＭＳ ゴシック" w:cs="ＭＳ ゴシック" w:hint="eastAsia"/>
                          <w:sz w:val="24"/>
                          <w:szCs w:val="24"/>
                          <w14:ligatures w14:val="none"/>
                        </w:rPr>
                        <w:t>※</w:t>
                      </w:r>
                      <w:r w:rsidRPr="00C759D9"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>It will be supported by 11 foreign languages by the 2020 Tokyo Olympics.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490D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1C613D3" wp14:editId="06F376A6">
                <wp:simplePos x="0" y="0"/>
                <wp:positionH relativeFrom="page">
                  <wp:posOffset>5572125</wp:posOffset>
                </wp:positionH>
                <wp:positionV relativeFrom="paragraph">
                  <wp:posOffset>6705600</wp:posOffset>
                </wp:positionV>
                <wp:extent cx="1609725" cy="1219200"/>
                <wp:effectExtent l="0" t="0" r="28575" b="19050"/>
                <wp:wrapSquare wrapText="bothSides"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9D9" w:rsidRPr="00B20D17" w:rsidRDefault="00FF4BE2" w:rsidP="00B20D17">
                            <w:pPr>
                              <w:spacing w:line="240" w:lineRule="auto"/>
                              <w:jc w:val="left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If you tap the sign of evacuation area on </w:t>
                            </w:r>
                            <w:r w:rsidR="00AF7D68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6490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map, you can search </w:t>
                            </w:r>
                            <w:r w:rsidR="00AF7D68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for the route</w:t>
                            </w:r>
                            <w:r w:rsidR="00C759D9" w:rsidRPr="00B20D17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613D3" id="テキスト ボックス 2" o:spid="_x0000_s1032" type="#_x0000_t202" style="position:absolute;left:0;text-align:left;margin-left:438.75pt;margin-top:528pt;width:126.75pt;height:9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">
                <v:textbox>
                  <w:txbxContent>
                    <w:p w:rsidR="00C759D9" w:rsidRPr="00B20D17" w:rsidRDefault="00FF4BE2" w:rsidP="00B20D17">
                      <w:pPr>
                        <w:spacing w:line="240" w:lineRule="auto"/>
                        <w:jc w:val="left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If you tap the sign of evacuation area on </w:t>
                      </w:r>
                      <w:r w:rsidR="00AF7D68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the </w:t>
                      </w:r>
                      <w:r w:rsidR="00F6490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map, you can search </w:t>
                      </w:r>
                      <w:r w:rsidR="00AF7D68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for the route</w:t>
                      </w:r>
                      <w:r w:rsidR="00C759D9" w:rsidRPr="00B20D17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6490D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451B6E7C" wp14:editId="486A5D05">
                <wp:simplePos x="0" y="0"/>
                <wp:positionH relativeFrom="margin">
                  <wp:align>left</wp:align>
                </wp:positionH>
                <wp:positionV relativeFrom="paragraph">
                  <wp:posOffset>3051810</wp:posOffset>
                </wp:positionV>
                <wp:extent cx="3829050" cy="828675"/>
                <wp:effectExtent l="0" t="0" r="0" b="9525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59D9" w:rsidRPr="00F6490D" w:rsidRDefault="00C759D9" w:rsidP="00F6490D">
                            <w:pPr>
                              <w:pStyle w:val="3"/>
                              <w:widowControl w:val="0"/>
                              <w:snapToGrid w:val="0"/>
                              <w:ind w:leftChars="100" w:left="210"/>
                              <w:rPr>
                                <w:rFonts w:asciiTheme="majorHAnsi" w:eastAsia="HGSｺﾞｼｯｸM" w:hAnsiTheme="majorHAnsi" w:cstheme="majorHAnsi"/>
                                <w:sz w:val="28"/>
                                <w:szCs w:val="28"/>
                              </w:rPr>
                            </w:pPr>
                            <w:r w:rsidRPr="00C55ADE">
                              <w:rPr>
                                <w:rFonts w:asciiTheme="majorHAnsi" w:eastAsia="HGSｺﾞｼｯｸM" w:hAnsiTheme="majorHAnsi" w:cstheme="majorHAnsi"/>
                                <w:sz w:val="28"/>
                                <w:szCs w:val="28"/>
                              </w:rPr>
                              <w:t>Pl</w:t>
                            </w:r>
                            <w:r w:rsidR="00F6490D">
                              <w:rPr>
                                <w:rFonts w:asciiTheme="majorHAnsi" w:eastAsia="HGSｺﾞｼｯｸM" w:hAnsiTheme="majorHAnsi" w:cstheme="majorHAnsi"/>
                                <w:sz w:val="28"/>
                                <w:szCs w:val="28"/>
                              </w:rPr>
                              <w:t>ease search and download</w:t>
                            </w:r>
                            <w:r w:rsidRPr="00C55ADE">
                              <w:rPr>
                                <w:rFonts w:asciiTheme="majorHAnsi" w:eastAsia="HGSｺﾞｼｯｸM" w:hAnsiTheme="majorHAnsi" w:cstheme="majorHAnsi"/>
                                <w:sz w:val="28"/>
                                <w:szCs w:val="28"/>
                              </w:rPr>
                              <w:t xml:space="preserve"> ‘Japan Shelter Guide’</w:t>
                            </w:r>
                            <w:r>
                              <w:rPr>
                                <w:rFonts w:asciiTheme="majorHAnsi" w:eastAsia="HGSｺﾞｼｯｸM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A237E">
                              <w:rPr>
                                <w:rFonts w:asciiTheme="majorHAnsi" w:eastAsia="HGSｺﾞｼｯｸM" w:hAnsiTheme="majorHAnsi" w:cstheme="majorHAnsi"/>
                                <w:sz w:val="28"/>
                                <w:szCs w:val="28"/>
                              </w:rPr>
                              <w:t>in the</w:t>
                            </w:r>
                            <w:r w:rsidR="00580529">
                              <w:rPr>
                                <w:rFonts w:asciiTheme="majorHAnsi" w:eastAsia="HGSｺﾞｼｯｸM" w:hAnsiTheme="majorHAnsi" w:cstheme="majorHAnsi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80529">
                              <w:rPr>
                                <w:rFonts w:asciiTheme="majorHAnsi" w:eastAsia="HGS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  <w:t xml:space="preserve">App </w:t>
                            </w:r>
                            <w:r w:rsidRPr="00C55ADE">
                              <w:rPr>
                                <w:rFonts w:asciiTheme="majorHAnsi" w:eastAsia="HGS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  <w:t>Store or Google Play</w:t>
                            </w:r>
                            <w:r w:rsidR="009A237E">
                              <w:rPr>
                                <w:rFonts w:asciiTheme="majorHAnsi" w:eastAsia="HGS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  <w:t xml:space="preserve"> using</w:t>
                            </w:r>
                            <w:r w:rsidR="00F6490D">
                              <w:rPr>
                                <w:rFonts w:asciiTheme="majorHAnsi" w:eastAsia="HGS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  <w:t xml:space="preserve"> your</w:t>
                            </w:r>
                            <w:r w:rsidR="00F6490D">
                              <w:rPr>
                                <w:rFonts w:asciiTheme="majorHAnsi" w:eastAsia="HGSｺﾞｼｯｸM" w:hAnsiTheme="majorHAnsi" w:cstheme="majorHAnsi" w:hint="eastAsia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="HGS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  <w:t>smartphone</w:t>
                            </w:r>
                            <w:r w:rsidR="009A237E">
                              <w:rPr>
                                <w:rFonts w:asciiTheme="majorHAnsi" w:eastAsia="HGS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  <w:t xml:space="preserve"> or other devices</w:t>
                            </w:r>
                            <w:r w:rsidRPr="00C55ADE">
                              <w:rPr>
                                <w:rFonts w:asciiTheme="majorHAnsi" w:eastAsia="HGS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B6E7C" id="テキスト ボックス 18" o:spid="_x0000_s1033" type="#_x0000_t202" style="position:absolute;left:0;text-align:left;margin-left:0;margin-top:240.3pt;width:301.5pt;height:65.25pt;z-index:25165516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" stroked="f" strokecolor="black [0]" strokeweight="0" insetpen="t">
                <v:shadow color="#ccc"/>
                <v:textbox inset="2.85pt,2.85pt,2.85pt,2.85pt">
                  <w:txbxContent>
                    <w:p w:rsidR="00C759D9" w:rsidRPr="00F6490D" w:rsidRDefault="00C759D9" w:rsidP="00F6490D">
                      <w:pPr>
                        <w:pStyle w:val="3"/>
                        <w:widowControl w:val="0"/>
                        <w:snapToGrid w:val="0"/>
                        <w:ind w:leftChars="100" w:left="210"/>
                        <w:rPr>
                          <w:rFonts w:asciiTheme="majorHAnsi" w:eastAsia="HGSｺﾞｼｯｸM" w:hAnsiTheme="majorHAnsi" w:cstheme="majorHAnsi"/>
                          <w:sz w:val="28"/>
                          <w:szCs w:val="28"/>
                        </w:rPr>
                      </w:pPr>
                      <w:r w:rsidRPr="00C55ADE">
                        <w:rPr>
                          <w:rFonts w:asciiTheme="majorHAnsi" w:eastAsia="HGSｺﾞｼｯｸM" w:hAnsiTheme="majorHAnsi" w:cstheme="majorHAnsi"/>
                          <w:sz w:val="28"/>
                          <w:szCs w:val="28"/>
                        </w:rPr>
                        <w:t>Pl</w:t>
                      </w:r>
                      <w:r w:rsidR="00F6490D">
                        <w:rPr>
                          <w:rFonts w:asciiTheme="majorHAnsi" w:eastAsia="HGSｺﾞｼｯｸM" w:hAnsiTheme="majorHAnsi" w:cstheme="majorHAnsi"/>
                          <w:sz w:val="28"/>
                          <w:szCs w:val="28"/>
                        </w:rPr>
                        <w:t>ease search and download</w:t>
                      </w:r>
                      <w:r w:rsidRPr="00C55ADE">
                        <w:rPr>
                          <w:rFonts w:asciiTheme="majorHAnsi" w:eastAsia="HGSｺﾞｼｯｸM" w:hAnsiTheme="majorHAnsi" w:cstheme="majorHAnsi"/>
                          <w:sz w:val="28"/>
                          <w:szCs w:val="28"/>
                        </w:rPr>
                        <w:t xml:space="preserve"> ‘Japan Shelter Guide’</w:t>
                      </w:r>
                      <w:r>
                        <w:rPr>
                          <w:rFonts w:asciiTheme="majorHAnsi" w:eastAsia="HGSｺﾞｼｯｸM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 w:rsidR="009A237E">
                        <w:rPr>
                          <w:rFonts w:asciiTheme="majorHAnsi" w:eastAsia="HGSｺﾞｼｯｸM" w:hAnsiTheme="majorHAnsi" w:cstheme="majorHAnsi"/>
                          <w:sz w:val="28"/>
                          <w:szCs w:val="28"/>
                        </w:rPr>
                        <w:t>in the</w:t>
                      </w:r>
                      <w:r w:rsidR="00580529">
                        <w:rPr>
                          <w:rFonts w:asciiTheme="majorHAnsi" w:eastAsia="HGSｺﾞｼｯｸM" w:hAnsiTheme="majorHAnsi" w:cstheme="majorHAnsi" w:hint="eastAsia"/>
                          <w:sz w:val="28"/>
                          <w:szCs w:val="28"/>
                        </w:rPr>
                        <w:t xml:space="preserve"> </w:t>
                      </w:r>
                      <w:r w:rsidR="00580529">
                        <w:rPr>
                          <w:rFonts w:asciiTheme="majorHAnsi" w:eastAsia="HGSｺﾞｼｯｸM" w:hAnsiTheme="majorHAnsi" w:cstheme="majorHAnsi"/>
                          <w:sz w:val="28"/>
                          <w:szCs w:val="28"/>
                          <w14:ligatures w14:val="none"/>
                        </w:rPr>
                        <w:t xml:space="preserve">App </w:t>
                      </w:r>
                      <w:r w:rsidRPr="00C55ADE">
                        <w:rPr>
                          <w:rFonts w:asciiTheme="majorHAnsi" w:eastAsia="HGSｺﾞｼｯｸM" w:hAnsiTheme="majorHAnsi" w:cstheme="majorHAnsi"/>
                          <w:sz w:val="28"/>
                          <w:szCs w:val="28"/>
                          <w14:ligatures w14:val="none"/>
                        </w:rPr>
                        <w:t>Store or Google Play</w:t>
                      </w:r>
                      <w:r w:rsidR="009A237E">
                        <w:rPr>
                          <w:rFonts w:asciiTheme="majorHAnsi" w:eastAsia="HGSｺﾞｼｯｸM" w:hAnsiTheme="majorHAnsi" w:cstheme="majorHAnsi"/>
                          <w:sz w:val="28"/>
                          <w:szCs w:val="28"/>
                          <w14:ligatures w14:val="none"/>
                        </w:rPr>
                        <w:t xml:space="preserve"> using</w:t>
                      </w:r>
                      <w:r w:rsidR="00F6490D">
                        <w:rPr>
                          <w:rFonts w:asciiTheme="majorHAnsi" w:eastAsia="HGSｺﾞｼｯｸM" w:hAnsiTheme="majorHAnsi" w:cstheme="majorHAnsi"/>
                          <w:sz w:val="28"/>
                          <w:szCs w:val="28"/>
                          <w14:ligatures w14:val="none"/>
                        </w:rPr>
                        <w:t xml:space="preserve"> your</w:t>
                      </w:r>
                      <w:r w:rsidR="00F6490D">
                        <w:rPr>
                          <w:rFonts w:asciiTheme="majorHAnsi" w:eastAsia="HGSｺﾞｼｯｸM" w:hAnsiTheme="majorHAnsi" w:cstheme="majorHAnsi" w:hint="eastAsia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Theme="majorHAnsi" w:eastAsia="HGSｺﾞｼｯｸM" w:hAnsiTheme="majorHAnsi" w:cstheme="majorHAnsi"/>
                          <w:sz w:val="28"/>
                          <w:szCs w:val="28"/>
                          <w14:ligatures w14:val="none"/>
                        </w:rPr>
                        <w:t>smartphone</w:t>
                      </w:r>
                      <w:r w:rsidR="009A237E">
                        <w:rPr>
                          <w:rFonts w:asciiTheme="majorHAnsi" w:eastAsia="HGSｺﾞｼｯｸM" w:hAnsiTheme="majorHAnsi" w:cstheme="majorHAnsi"/>
                          <w:sz w:val="28"/>
                          <w:szCs w:val="28"/>
                          <w14:ligatures w14:val="none"/>
                        </w:rPr>
                        <w:t xml:space="preserve"> or other devices</w:t>
                      </w:r>
                      <w:r w:rsidRPr="00C55ADE">
                        <w:rPr>
                          <w:rFonts w:asciiTheme="majorHAnsi" w:eastAsia="HGSｺﾞｼｯｸM" w:hAnsiTheme="majorHAnsi" w:cstheme="majorHAnsi"/>
                          <w:sz w:val="28"/>
                          <w:szCs w:val="28"/>
                          <w14:ligatures w14:val="none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5FEC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337F57B8" wp14:editId="3754EB96">
                <wp:simplePos x="0" y="0"/>
                <wp:positionH relativeFrom="margin">
                  <wp:align>left</wp:align>
                </wp:positionH>
                <wp:positionV relativeFrom="paragraph">
                  <wp:posOffset>4965065</wp:posOffset>
                </wp:positionV>
                <wp:extent cx="3600450" cy="1343025"/>
                <wp:effectExtent l="0" t="0" r="0" b="9525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59D9" w:rsidRPr="00845FEC" w:rsidRDefault="00C759D9" w:rsidP="002703E6">
                            <w:pPr>
                              <w:pStyle w:val="msoorganizationname2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napToGrid w:val="0"/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845FEC">
                              <w:rPr>
                                <w:rFonts w:asciiTheme="majorHAnsi" w:eastAsia="HGPｺﾞｼｯｸM" w:hAnsiTheme="majorHAnsi" w:cstheme="majorHAnsi"/>
                                <w:sz w:val="28"/>
                                <w:szCs w:val="28"/>
                                <w14:ligatures w14:val="none"/>
                              </w:rPr>
                              <w:t>You can receive notifications from Fukuyama City.</w:t>
                            </w:r>
                          </w:p>
                          <w:p w:rsidR="00C759D9" w:rsidRDefault="00C759D9" w:rsidP="00845FEC">
                            <w:pPr>
                              <w:pStyle w:val="msoorganizationname2"/>
                              <w:widowControl w:val="0"/>
                              <w:snapToGrid w:val="0"/>
                              <w:ind w:left="480" w:hangingChars="200" w:hanging="480"/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845FEC"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 xml:space="preserve">　</w:t>
                            </w:r>
                            <w:r w:rsidRPr="00845FEC"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845FEC"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>You can rece</w:t>
                            </w:r>
                            <w:r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>ive notifications from Fukuyama</w:t>
                            </w:r>
                          </w:p>
                          <w:p w:rsidR="00C759D9" w:rsidRDefault="00C759D9" w:rsidP="00845FEC">
                            <w:pPr>
                              <w:pStyle w:val="msoorganizationname2"/>
                              <w:widowControl w:val="0"/>
                              <w:snapToGrid w:val="0"/>
                              <w:ind w:leftChars="200" w:left="420"/>
                              <w:rPr>
                                <w:rFonts w:asciiTheme="majorHAnsi" w:eastAsia="HGS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845FEC"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>City such as [</w:t>
                            </w:r>
                            <w:r w:rsidR="00D74D88">
                              <w:rPr>
                                <w:rFonts w:asciiTheme="majorHAnsi" w:eastAsia="HGPｺﾞｼｯｸM" w:hAnsiTheme="majorHAnsi" w:cstheme="majorHAnsi" w:hint="eastAsia"/>
                                <w:sz w:val="24"/>
                                <w:szCs w:val="24"/>
                                <w14:ligatures w14:val="none"/>
                              </w:rPr>
                              <w:t>にげて</w:t>
                            </w:r>
                            <w:r w:rsidR="00D74D88"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>くださ</w:t>
                            </w:r>
                            <w:r w:rsidR="00D74D88">
                              <w:rPr>
                                <w:rFonts w:asciiTheme="majorHAnsi" w:eastAsia="HGPｺﾞｼｯｸM" w:hAnsiTheme="majorHAnsi" w:cstheme="majorHAnsi" w:hint="eastAsia"/>
                                <w:sz w:val="24"/>
                                <w:szCs w:val="24"/>
                                <w14:ligatures w14:val="none"/>
                              </w:rPr>
                              <w:t>い</w:t>
                            </w:r>
                            <w:r w:rsidRPr="00845FEC"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>]</w:t>
                            </w:r>
                            <w:r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 xml:space="preserve"> (=</w:t>
                            </w:r>
                            <w:r w:rsidR="00D74D88"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 xml:space="preserve">Nigete kudasai. </w:t>
                            </w:r>
                            <w:r>
                              <w:rPr>
                                <w:rFonts w:asciiTheme="majorHAnsi" w:eastAsia="HGP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>Please evacuate.)</w:t>
                            </w:r>
                            <w:r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9A237E">
                              <w:rPr>
                                <w:rFonts w:asciiTheme="majorHAnsi" w:eastAsia="HGS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>without open</w:t>
                            </w:r>
                            <w:r w:rsidRPr="00845FEC">
                              <w:rPr>
                                <w:rFonts w:asciiTheme="majorHAnsi" w:eastAsia="HGS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>ing the app.</w:t>
                            </w:r>
                          </w:p>
                          <w:p w:rsidR="00C759D9" w:rsidRDefault="009A237E" w:rsidP="00845FEC">
                            <w:pPr>
                              <w:pStyle w:val="msoorganizationname2"/>
                              <w:widowControl w:val="0"/>
                              <w:snapToGrid w:val="0"/>
                              <w:ind w:leftChars="200" w:left="420"/>
                              <w:rPr>
                                <w:rFonts w:asciiTheme="majorHAnsi" w:eastAsia="HGS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Theme="majorHAnsi" w:eastAsia="HGS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>(Not all notifications may arrive</w:t>
                            </w:r>
                            <w:r w:rsidR="00C759D9">
                              <w:rPr>
                                <w:rFonts w:asciiTheme="majorHAnsi" w:eastAsia="HGS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>.)</w:t>
                            </w:r>
                          </w:p>
                          <w:p w:rsidR="00C759D9" w:rsidRPr="00845FEC" w:rsidRDefault="00C759D9" w:rsidP="00845FEC">
                            <w:pPr>
                              <w:pStyle w:val="msoorganizationname2"/>
                              <w:widowControl w:val="0"/>
                              <w:snapToGrid w:val="0"/>
                              <w:ind w:left="480" w:hangingChars="200" w:hanging="480"/>
                              <w:rPr>
                                <w:rFonts w:asciiTheme="majorHAnsi" w:eastAsia="HGS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Theme="majorHAnsi" w:eastAsia="HGSｺﾞｼｯｸM" w:hAnsiTheme="majorHAnsi" w:cstheme="majorHAnsi"/>
                                <w:sz w:val="24"/>
                                <w:szCs w:val="24"/>
                                <w14:ligatures w14:val="none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F57B8" id="テキスト ボックス 10" o:spid="_x0000_s1034" type="#_x0000_t202" style="position:absolute;left:0;text-align:left;margin-left:0;margin-top:390.95pt;width:283.5pt;height:105.75pt;z-index:251659264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" stroked="f" strokecolor="black [0]" strokeweight="0" insetpen="t">
                <v:shadow color="#ccc"/>
                <v:textbox inset="2.85pt,2.85pt,2.85pt,2.85pt">
                  <w:txbxContent>
                    <w:p w:rsidR="00C759D9" w:rsidRPr="00845FEC" w:rsidRDefault="00C759D9" w:rsidP="002703E6">
                      <w:pPr>
                        <w:pStyle w:val="msoorganizationname2"/>
                        <w:widowControl w:val="0"/>
                        <w:numPr>
                          <w:ilvl w:val="0"/>
                          <w:numId w:val="2"/>
                        </w:numPr>
                        <w:snapToGrid w:val="0"/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  <w14:ligatures w14:val="none"/>
                        </w:rPr>
                      </w:pPr>
                      <w:r w:rsidRPr="00845FEC">
                        <w:rPr>
                          <w:rFonts w:asciiTheme="majorHAnsi" w:eastAsia="HGPｺﾞｼｯｸM" w:hAnsiTheme="majorHAnsi" w:cstheme="majorHAnsi"/>
                          <w:sz w:val="28"/>
                          <w:szCs w:val="28"/>
                          <w14:ligatures w14:val="none"/>
                        </w:rPr>
                        <w:t>You can receive notifications from Fukuyama City.</w:t>
                      </w:r>
                    </w:p>
                    <w:p w:rsidR="00C759D9" w:rsidRDefault="00C759D9" w:rsidP="00845FEC">
                      <w:pPr>
                        <w:pStyle w:val="msoorganizationname2"/>
                        <w:widowControl w:val="0"/>
                        <w:snapToGrid w:val="0"/>
                        <w:ind w:left="480" w:hangingChars="200" w:hanging="480"/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</w:pPr>
                      <w:r w:rsidRPr="00845FEC"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:lang w:val="ja-JP"/>
                          <w14:ligatures w14:val="none"/>
                        </w:rPr>
                        <w:t xml:space="preserve">　</w:t>
                      </w:r>
                      <w:r w:rsidRPr="00845FEC"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845FEC"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>You can rece</w:t>
                      </w:r>
                      <w:r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>ive notifications from Fukuyama</w:t>
                      </w:r>
                    </w:p>
                    <w:p w:rsidR="00C759D9" w:rsidRDefault="00C759D9" w:rsidP="00845FEC">
                      <w:pPr>
                        <w:pStyle w:val="msoorganizationname2"/>
                        <w:widowControl w:val="0"/>
                        <w:snapToGrid w:val="0"/>
                        <w:ind w:leftChars="200" w:left="420"/>
                        <w:rPr>
                          <w:rFonts w:asciiTheme="majorHAnsi" w:eastAsia="HGSｺﾞｼｯｸM" w:hAnsiTheme="majorHAnsi" w:cstheme="majorHAnsi"/>
                          <w:sz w:val="24"/>
                          <w:szCs w:val="24"/>
                          <w14:ligatures w14:val="none"/>
                        </w:rPr>
                      </w:pPr>
                      <w:r w:rsidRPr="00845FEC"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>City such as [</w:t>
                      </w:r>
                      <w:r w:rsidR="00D74D88">
                        <w:rPr>
                          <w:rFonts w:asciiTheme="majorHAnsi" w:eastAsia="HGPｺﾞｼｯｸM" w:hAnsiTheme="majorHAnsi" w:cstheme="majorHAnsi" w:hint="eastAsia"/>
                          <w:sz w:val="24"/>
                          <w:szCs w:val="24"/>
                          <w14:ligatures w14:val="none"/>
                        </w:rPr>
                        <w:t>にげて</w:t>
                      </w:r>
                      <w:r w:rsidR="00D74D88"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>くださ</w:t>
                      </w:r>
                      <w:r w:rsidR="00D74D88">
                        <w:rPr>
                          <w:rFonts w:asciiTheme="majorHAnsi" w:eastAsia="HGPｺﾞｼｯｸM" w:hAnsiTheme="majorHAnsi" w:cstheme="majorHAnsi" w:hint="eastAsia"/>
                          <w:sz w:val="24"/>
                          <w:szCs w:val="24"/>
                          <w14:ligatures w14:val="none"/>
                        </w:rPr>
                        <w:t>い</w:t>
                      </w:r>
                      <w:r w:rsidRPr="00845FEC"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>]</w:t>
                      </w:r>
                      <w:r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 xml:space="preserve"> (=</w:t>
                      </w:r>
                      <w:r w:rsidR="00D74D88"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 xml:space="preserve">Nigete kudasai. </w:t>
                      </w:r>
                      <w:r>
                        <w:rPr>
                          <w:rFonts w:asciiTheme="majorHAnsi" w:eastAsia="HGP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>Please evacuate.)</w:t>
                      </w:r>
                      <w:r>
                        <w:rPr>
                          <w:rFonts w:ascii="HGSｺﾞｼｯｸM" w:eastAsia="HGSｺﾞｼｯｸM" w:hint="eastAsia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="009A237E">
                        <w:rPr>
                          <w:rFonts w:asciiTheme="majorHAnsi" w:eastAsia="HGS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>without open</w:t>
                      </w:r>
                      <w:r w:rsidRPr="00845FEC">
                        <w:rPr>
                          <w:rFonts w:asciiTheme="majorHAnsi" w:eastAsia="HGS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>ing the app.</w:t>
                      </w:r>
                    </w:p>
                    <w:p w:rsidR="00C759D9" w:rsidRDefault="009A237E" w:rsidP="00845FEC">
                      <w:pPr>
                        <w:pStyle w:val="msoorganizationname2"/>
                        <w:widowControl w:val="0"/>
                        <w:snapToGrid w:val="0"/>
                        <w:ind w:leftChars="200" w:left="420"/>
                        <w:rPr>
                          <w:rFonts w:asciiTheme="majorHAnsi" w:eastAsia="HGSｺﾞｼｯｸM" w:hAnsiTheme="majorHAnsi" w:cstheme="majorHAnsi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Theme="majorHAnsi" w:eastAsia="HGS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>(Not all notifications may arrive</w:t>
                      </w:r>
                      <w:r w:rsidR="00C759D9">
                        <w:rPr>
                          <w:rFonts w:asciiTheme="majorHAnsi" w:eastAsia="HGS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>.)</w:t>
                      </w:r>
                    </w:p>
                    <w:p w:rsidR="00C759D9" w:rsidRPr="00845FEC" w:rsidRDefault="00C759D9" w:rsidP="00845FEC">
                      <w:pPr>
                        <w:pStyle w:val="msoorganizationname2"/>
                        <w:widowControl w:val="0"/>
                        <w:snapToGrid w:val="0"/>
                        <w:ind w:left="480" w:hangingChars="200" w:hanging="480"/>
                        <w:rPr>
                          <w:rFonts w:asciiTheme="majorHAnsi" w:eastAsia="HGSｺﾞｼｯｸM" w:hAnsiTheme="majorHAnsi" w:cstheme="majorHAnsi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Theme="majorHAnsi" w:eastAsia="HGSｺﾞｼｯｸM" w:hAnsiTheme="majorHAnsi" w:cstheme="majorHAnsi"/>
                          <w:sz w:val="24"/>
                          <w:szCs w:val="24"/>
                          <w14:ligatures w14:val="none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5FEC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FDEA6BE" wp14:editId="2BAFAB47">
                <wp:simplePos x="0" y="0"/>
                <wp:positionH relativeFrom="column">
                  <wp:posOffset>-66675</wp:posOffset>
                </wp:positionH>
                <wp:positionV relativeFrom="paragraph">
                  <wp:posOffset>4867275</wp:posOffset>
                </wp:positionV>
                <wp:extent cx="5829300" cy="19050"/>
                <wp:effectExtent l="0" t="0" r="19050" b="19050"/>
                <wp:wrapNone/>
                <wp:docPr id="11" name="直線コネクタ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29300" cy="190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C00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3DD11" id="直線コネクタ 11" o:spid="_x0000_s1026" style="position:absolute;left:0;text-align:left;flip:y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5.25pt,383.25pt" to="453.75pt,3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" strokecolor="#c03" strokeweight="1pt">
                <v:shadow color="#ccc"/>
              </v:line>
            </w:pict>
          </mc:Fallback>
        </mc:AlternateContent>
      </w:r>
      <w:r w:rsidR="00845FEC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0D4A9DFC" wp14:editId="029B8233">
                <wp:simplePos x="0" y="0"/>
                <wp:positionH relativeFrom="column">
                  <wp:posOffset>-152400</wp:posOffset>
                </wp:positionH>
                <wp:positionV relativeFrom="paragraph">
                  <wp:posOffset>4257675</wp:posOffset>
                </wp:positionV>
                <wp:extent cx="3623945" cy="552450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394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59D9" w:rsidRPr="00C55ADE" w:rsidRDefault="00C759D9" w:rsidP="00B04A13">
                            <w:pPr>
                              <w:pStyle w:val="2"/>
                              <w:widowControl w:val="0"/>
                              <w:rPr>
                                <w:rFonts w:asciiTheme="majorHAnsi" w:eastAsia="HGPｺﾞｼｯｸE" w:hAnsiTheme="majorHAnsi" w:cstheme="majorHAnsi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55ADE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  <w14:ligatures w14:val="none"/>
                              </w:rPr>
                              <w:t>２</w:t>
                            </w:r>
                            <w:r w:rsidRPr="00EC2FE1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  <w:lang w:val="ja-JP"/>
                                <w14:ligatures w14:val="none"/>
                              </w:rPr>
                              <w:t xml:space="preserve">　</w:t>
                            </w:r>
                            <w:r w:rsidRPr="00C55ADE">
                              <w:rPr>
                                <w:rFonts w:asciiTheme="majorHAnsi" w:eastAsia="HGPｺﾞｼｯｸE" w:hAnsiTheme="majorHAnsi" w:cstheme="majorHAnsi"/>
                                <w:sz w:val="36"/>
                                <w:szCs w:val="36"/>
                                <w14:ligatures w14:val="none"/>
                              </w:rPr>
                              <w:t>What you can do with this</w:t>
                            </w:r>
                            <w:r>
                              <w:rPr>
                                <w:rFonts w:asciiTheme="majorHAnsi" w:eastAsia="HGPｺﾞｼｯｸE" w:hAnsiTheme="majorHAnsi" w:cstheme="majorHAnsi"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Pr="00C55ADE">
                              <w:rPr>
                                <w:rFonts w:asciiTheme="majorHAnsi" w:eastAsia="HGPｺﾞｼｯｸE" w:hAnsiTheme="majorHAnsi" w:cstheme="majorHAnsi"/>
                                <w:sz w:val="36"/>
                                <w:szCs w:val="36"/>
                                <w14:ligatures w14:val="none"/>
                              </w:rPr>
                              <w:t>app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A9DFC" id="テキスト ボックス 20" o:spid="_x0000_s1035" type="#_x0000_t202" style="position:absolute;left:0;text-align:left;margin-left:-12pt;margin-top:335.25pt;width:285.35pt;height:43.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" stroked="f" strokecolor="black [0]" strokeweight="0" insetpen="t">
                <v:shadow color="#ccc"/>
                <v:textbox inset="2.85pt,2.85pt,2.85pt,2.85pt">
                  <w:txbxContent>
                    <w:p w:rsidR="00C759D9" w:rsidRPr="00C55ADE" w:rsidRDefault="00C759D9" w:rsidP="00B04A13">
                      <w:pPr>
                        <w:pStyle w:val="2"/>
                        <w:widowControl w:val="0"/>
                        <w:rPr>
                          <w:rFonts w:asciiTheme="majorHAnsi" w:eastAsia="HGPｺﾞｼｯｸE" w:hAnsiTheme="majorHAnsi" w:cstheme="majorHAnsi"/>
                          <w:sz w:val="36"/>
                          <w:szCs w:val="36"/>
                          <w14:ligatures w14:val="none"/>
                        </w:rPr>
                      </w:pPr>
                      <w:r w:rsidRPr="00C55ADE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  <w14:ligatures w14:val="none"/>
                        </w:rPr>
                        <w:t>２</w:t>
                      </w:r>
                      <w:r w:rsidRPr="00EC2FE1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  <w:lang w:val="ja-JP"/>
                          <w14:ligatures w14:val="none"/>
                        </w:rPr>
                        <w:t xml:space="preserve">　</w:t>
                      </w:r>
                      <w:r w:rsidRPr="00C55ADE">
                        <w:rPr>
                          <w:rFonts w:asciiTheme="majorHAnsi" w:eastAsia="HGPｺﾞｼｯｸE" w:hAnsiTheme="majorHAnsi" w:cstheme="majorHAnsi"/>
                          <w:sz w:val="36"/>
                          <w:szCs w:val="36"/>
                          <w14:ligatures w14:val="none"/>
                        </w:rPr>
                        <w:t>What you can do with this</w:t>
                      </w:r>
                      <w:r>
                        <w:rPr>
                          <w:rFonts w:asciiTheme="majorHAnsi" w:eastAsia="HGPｺﾞｼｯｸE" w:hAnsiTheme="majorHAnsi" w:cstheme="majorHAnsi"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 w:rsidRPr="00C55ADE">
                        <w:rPr>
                          <w:rFonts w:asciiTheme="majorHAnsi" w:eastAsia="HGPｺﾞｼｯｸE" w:hAnsiTheme="majorHAnsi" w:cstheme="majorHAnsi"/>
                          <w:sz w:val="36"/>
                          <w:szCs w:val="36"/>
                          <w14:ligatures w14:val="none"/>
                        </w:rPr>
                        <w:t>app</w:t>
                      </w:r>
                    </w:p>
                  </w:txbxContent>
                </v:textbox>
              </v:shape>
            </w:pict>
          </mc:Fallback>
        </mc:AlternateContent>
      </w:r>
      <w:r w:rsidR="00845FEC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7216" behindDoc="0" locked="0" layoutInCell="1" allowOverlap="1" wp14:anchorId="22DE941A" wp14:editId="4FE47E6A">
            <wp:simplePos x="0" y="0"/>
            <wp:positionH relativeFrom="margin">
              <wp:align>center</wp:align>
            </wp:positionH>
            <wp:positionV relativeFrom="paragraph">
              <wp:posOffset>3948430</wp:posOffset>
            </wp:positionV>
            <wp:extent cx="1700530" cy="398145"/>
            <wp:effectExtent l="0" t="0" r="0" b="190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FEC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408" behindDoc="0" locked="0" layoutInCell="1" allowOverlap="1" wp14:anchorId="0BD2989B" wp14:editId="29351B99">
            <wp:simplePos x="0" y="0"/>
            <wp:positionH relativeFrom="column">
              <wp:posOffset>4462780</wp:posOffset>
            </wp:positionH>
            <wp:positionV relativeFrom="paragraph">
              <wp:posOffset>3799840</wp:posOffset>
            </wp:positionV>
            <wp:extent cx="1830070" cy="721360"/>
            <wp:effectExtent l="0" t="0" r="0" b="2540"/>
            <wp:wrapNone/>
            <wp:docPr id="4" name="図 4" descr="キャプチャ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キャプチャ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FEC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4384" behindDoc="0" locked="0" layoutInCell="1" allowOverlap="1" wp14:anchorId="75707347" wp14:editId="76035B8F">
            <wp:simplePos x="0" y="0"/>
            <wp:positionH relativeFrom="column">
              <wp:posOffset>4427855</wp:posOffset>
            </wp:positionH>
            <wp:positionV relativeFrom="paragraph">
              <wp:posOffset>3006090</wp:posOffset>
            </wp:positionV>
            <wp:extent cx="1883410" cy="699135"/>
            <wp:effectExtent l="0" t="0" r="2540" b="5715"/>
            <wp:wrapNone/>
            <wp:docPr id="5" name="図 5" descr="キャプチャ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キャプチャ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FEC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79DC6505" wp14:editId="171C7C8F">
                <wp:simplePos x="0" y="0"/>
                <wp:positionH relativeFrom="column">
                  <wp:posOffset>-47625</wp:posOffset>
                </wp:positionH>
                <wp:positionV relativeFrom="paragraph">
                  <wp:posOffset>2933700</wp:posOffset>
                </wp:positionV>
                <wp:extent cx="5810250" cy="19050"/>
                <wp:effectExtent l="0" t="0" r="19050" b="19050"/>
                <wp:wrapNone/>
                <wp:docPr id="14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10250" cy="190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C00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4963A" id="直線コネクタ 14" o:spid="_x0000_s1026" style="position:absolute;left:0;text-align:left;flip:y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3.75pt,231pt" to="453.75pt,2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" strokecolor="#c03" strokeweight="1pt">
                <v:shadow color="#ccc"/>
              </v:line>
            </w:pict>
          </mc:Fallback>
        </mc:AlternateContent>
      </w:r>
      <w:r w:rsidR="00845FEC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3AE34AA6" wp14:editId="3CB38DD5">
                <wp:simplePos x="0" y="0"/>
                <wp:positionH relativeFrom="column">
                  <wp:posOffset>-123825</wp:posOffset>
                </wp:positionH>
                <wp:positionV relativeFrom="paragraph">
                  <wp:posOffset>2409825</wp:posOffset>
                </wp:positionV>
                <wp:extent cx="2752725" cy="552450"/>
                <wp:effectExtent l="0" t="0" r="9525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59D9" w:rsidRPr="008A6020" w:rsidRDefault="00C759D9" w:rsidP="00094BA0">
                            <w:pPr>
                              <w:pStyle w:val="2"/>
                              <w:widowControl w:val="0"/>
                              <w:rPr>
                                <w:rFonts w:ascii="HGPｺﾞｼｯｸE" w:eastAsia="HGPｺﾞｼｯｸE" w:hAnsi="HGPｺﾞｼｯｸE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8A6020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  <w:lang w:val="ja-JP"/>
                                <w14:ligatures w14:val="none"/>
                              </w:rPr>
                              <w:t xml:space="preserve">１　</w:t>
                            </w:r>
                            <w:r w:rsidRPr="00C55ADE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Download the app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22E58" id="テキスト ボックス 21" o:spid="_x0000_s1035" type="#_x0000_t202" style="position:absolute;left:0;text-align:left;margin-left:-9.75pt;margin-top:189.75pt;width:216.75pt;height:43.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" stroked="f" strokecolor="black [0]" strokeweight="0" insetpen="t">
                <v:shadow color="#ccc"/>
                <v:textbox inset="2.85pt,2.85pt,2.85pt,2.85pt">
                  <w:txbxContent>
                    <w:p w:rsidR="00C759D9" w:rsidRPr="008A6020" w:rsidRDefault="00C759D9" w:rsidP="00094BA0">
                      <w:pPr>
                        <w:pStyle w:val="2"/>
                        <w:widowControl w:val="0"/>
                        <w:rPr>
                          <w:rFonts w:ascii="HGPｺﾞｼｯｸE" w:eastAsia="HGPｺﾞｼｯｸE" w:hAnsi="HGPｺﾞｼｯｸE"/>
                          <w:sz w:val="36"/>
                          <w:szCs w:val="36"/>
                          <w14:ligatures w14:val="none"/>
                        </w:rPr>
                      </w:pPr>
                      <w:r w:rsidRPr="008A6020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  <w:lang w:val="ja-JP"/>
                          <w14:ligatures w14:val="none"/>
                        </w:rPr>
                        <w:t xml:space="preserve">１　</w:t>
                      </w:r>
                      <w:r w:rsidRPr="00C55ADE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Download the app</w:t>
                      </w:r>
                    </w:p>
                  </w:txbxContent>
                </v:textbox>
              </v:shape>
            </w:pict>
          </mc:Fallback>
        </mc:AlternateContent>
      </w:r>
      <w:r w:rsidR="00845FEC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4F5501D0" wp14:editId="0B3375D0">
                <wp:simplePos x="0" y="0"/>
                <wp:positionH relativeFrom="column">
                  <wp:posOffset>-295275</wp:posOffset>
                </wp:positionH>
                <wp:positionV relativeFrom="paragraph">
                  <wp:posOffset>533401</wp:posOffset>
                </wp:positionV>
                <wp:extent cx="1895475" cy="476250"/>
                <wp:effectExtent l="0" t="0" r="9525" b="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59D9" w:rsidRPr="00845FEC" w:rsidRDefault="009A237E" w:rsidP="00845FEC">
                            <w:pPr>
                              <w:pStyle w:val="msotitle2"/>
                              <w:widowControl w:val="0"/>
                              <w:jc w:val="center"/>
                              <w:rPr>
                                <w:rFonts w:asciiTheme="majorHAnsi" w:eastAsia="HGPｺﾞｼｯｸE" w:hAnsiTheme="majorHAnsi" w:cstheme="majorHAnsi"/>
                                <w:sz w:val="36"/>
                                <w:szCs w:val="36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Theme="majorHAnsi" w:eastAsia="HGPｺﾞｼｯｸE" w:hAnsiTheme="majorHAnsi" w:cstheme="majorHAnsi"/>
                                <w:sz w:val="36"/>
                                <w:szCs w:val="36"/>
                                <w:lang w:val="ja-JP"/>
                                <w14:ligatures w14:val="none"/>
                              </w:rPr>
                              <w:t>Be prepared</w:t>
                            </w:r>
                            <w:r w:rsidR="00C759D9" w:rsidRPr="00845FEC">
                              <w:rPr>
                                <w:rFonts w:asciiTheme="majorHAnsi" w:eastAsia="HGPｺﾞｼｯｸE" w:hAnsiTheme="majorHAnsi" w:cstheme="majorHAnsi"/>
                                <w:sz w:val="36"/>
                                <w:szCs w:val="36"/>
                                <w:lang w:val="ja-JP"/>
                                <w14:ligatures w14:val="none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501D0" id="テキスト ボックス 13" o:spid="_x0000_s1037" type="#_x0000_t202" style="position:absolute;left:0;text-align:left;margin-left:-23.25pt;margin-top:42pt;width:149.25pt;height:37.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" stroked="f" strokecolor="black [0]" strokeweight="0" insetpen="t">
                <v:shadow color="#ccc"/>
                <v:textbox inset="2.85pt,2.85pt,2.85pt,2.85pt">
                  <w:txbxContent>
                    <w:p w:rsidR="00C759D9" w:rsidRPr="00845FEC" w:rsidRDefault="009A237E" w:rsidP="00845FEC">
                      <w:pPr>
                        <w:pStyle w:val="msotitle2"/>
                        <w:widowControl w:val="0"/>
                        <w:jc w:val="center"/>
                        <w:rPr>
                          <w:rFonts w:asciiTheme="majorHAnsi" w:eastAsia="HGPｺﾞｼｯｸE" w:hAnsiTheme="majorHAnsi" w:cstheme="majorHAnsi"/>
                          <w:sz w:val="36"/>
                          <w:szCs w:val="36"/>
                          <w:lang w:val="ja-JP"/>
                          <w14:ligatures w14:val="none"/>
                        </w:rPr>
                      </w:pPr>
                      <w:r>
                        <w:rPr>
                          <w:rFonts w:asciiTheme="majorHAnsi" w:eastAsia="HGPｺﾞｼｯｸE" w:hAnsiTheme="majorHAnsi" w:cstheme="majorHAnsi"/>
                          <w:sz w:val="36"/>
                          <w:szCs w:val="36"/>
                          <w:lang w:val="ja-JP"/>
                          <w14:ligatures w14:val="none"/>
                        </w:rPr>
                        <w:t>Be prepared</w:t>
                      </w:r>
                      <w:r w:rsidR="00C759D9" w:rsidRPr="00845FEC">
                        <w:rPr>
                          <w:rFonts w:asciiTheme="majorHAnsi" w:eastAsia="HGPｺﾞｼｯｸE" w:hAnsiTheme="majorHAnsi" w:cstheme="majorHAnsi"/>
                          <w:sz w:val="36"/>
                          <w:szCs w:val="36"/>
                          <w:lang w:val="ja-JP"/>
                          <w14:ligatures w14:val="none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845FEC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503B5998" wp14:editId="0FE8FC6E">
                <wp:simplePos x="0" y="0"/>
                <wp:positionH relativeFrom="margin">
                  <wp:align>right</wp:align>
                </wp:positionH>
                <wp:positionV relativeFrom="paragraph">
                  <wp:posOffset>1066800</wp:posOffset>
                </wp:positionV>
                <wp:extent cx="6905625" cy="76200"/>
                <wp:effectExtent l="0" t="0" r="28575" b="0"/>
                <wp:wrapNone/>
                <wp:docPr id="15" name="グループ化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5625" cy="76200"/>
                          <a:chOff x="1121520" y="1068473"/>
                          <a:chExt cx="49569" cy="924"/>
                        </a:xfrm>
                      </wpg:grpSpPr>
                      <wps:wsp>
                        <wps:cNvPr id="1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21520" y="1068473"/>
                            <a:ext cx="495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C003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121520" y="1068473"/>
                            <a:ext cx="37427" cy="925"/>
                          </a:xfrm>
                          <a:prstGeom prst="rect">
                            <a:avLst/>
                          </a:prstGeom>
                          <a:solidFill>
                            <a:srgbClr val="CC00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50FD1" id="グループ化 15" o:spid="_x0000_s1026" style="position:absolute;left:0;text-align:left;margin-left:492.55pt;margin-top:84pt;width:543.75pt;height:6pt;z-index:251649024;mso-position-horizontal:right;mso-position-horizontal-relative:margin" coordorigin="11215,10684" coordsize="495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">
                <v:line id="Line 10" o:spid="_x0000_s1027" style="position:absolute;visibility:visible;mso-wrap-style:square" from="11215,10684" to="11710,10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fmz8EAAADbAAAADwAAAGRycy9kb3ducmV2LnhtbERPzYrCMBC+L/gOYQRva1oPItUoIoii&#10;HnbVBxiasak2k9pEbX36zcLC3ubj+53ZorWVeFLjS8cK0mECgjh3uuRCwfm0/pyA8AFZY+WYFHTk&#10;YTHvfcww0+7F3/Q8hkLEEPYZKjAh1JmUPjdk0Q9dTRy5i2sshgibQuoGXzHcVnKUJGNpseTYYLCm&#10;laH8dnxYBbuQXtJkv918Xd+r+0N3k7IzB6UG/XY5BRGoDf/iP/dWx/lj+P0lHiDn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N+bPwQAAANsAAAAPAAAAAAAAAAAAAAAA&#10;AKECAABkcnMvZG93bnJldi54bWxQSwUGAAAAAAQABAD5AAAAjwMAAAAA&#10;" strokecolor="#c03" strokeweight="1pt">
                  <v:shadow color="#ccc"/>
                </v:line>
                <v:rect id="Rectangle 11" o:spid="_x0000_s1028" style="position:absolute;left:11215;top:10684;width:37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VmFcIA&#10;AADbAAAADwAAAGRycy9kb3ducmV2LnhtbERPS2sCMRC+F/wPYQRvNasHLatxaQWhD7BoK3gcN7MP&#10;Npmsm1S3/94UCt7m43vOMuutERfqfO1YwWScgCDOna65VPD9tXl8AuEDskbjmBT8kodsNXhYYqrd&#10;lXd02YdSxBD2KSqoQmhTKX1ekUU/di1x5ArXWQwRdqXUHV5juDVymiQzabHm2FBhS+uK8mb/YxWc&#10;3o+T7dkU+PJZ88f8rTFt0xyUGg375wWIQH24i//drzrOn8PfL/EA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dWYVwgAAANsAAAAPAAAAAAAAAAAAAAAAAJgCAABkcnMvZG93&#10;bnJldi54bWxQSwUGAAAAAAQABAD1AAAAhwMAAAAA&#10;" fillcolor="#c03" stroked="f" strokecolor="black [0]" strokeweight="0" insetpen="t">
                  <v:shadow color="#ccc"/>
                  <v:textbox inset="2.88pt,2.88pt,2.88pt,2.88pt"/>
                </v:rect>
                <w10:wrap anchorx="margin"/>
              </v:group>
            </w:pict>
          </mc:Fallback>
        </mc:AlternateContent>
      </w:r>
      <w:r w:rsidR="00680316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7828C420" wp14:editId="4EF8FA5B">
                <wp:simplePos x="0" y="0"/>
                <wp:positionH relativeFrom="margin">
                  <wp:align>right</wp:align>
                </wp:positionH>
                <wp:positionV relativeFrom="paragraph">
                  <wp:posOffset>-28575</wp:posOffset>
                </wp:positionV>
                <wp:extent cx="5086350" cy="1019175"/>
                <wp:effectExtent l="0" t="0" r="0" b="9525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A237E" w:rsidRDefault="009A237E" w:rsidP="009A237E">
                            <w:pPr>
                              <w:pStyle w:val="msotitle2"/>
                              <w:widowControl w:val="0"/>
                              <w:ind w:firstLineChars="100" w:firstLine="560"/>
                              <w:rPr>
                                <w:rFonts w:asciiTheme="majorHAnsi" w:eastAsia="HGPｺﾞｼｯｸE" w:hAnsiTheme="majorHAnsi" w:cstheme="majorHAnsi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eastAsia="HGPｺﾞｼｯｸE" w:hAnsiTheme="majorHAnsi" w:cstheme="majorHAnsi"/>
                                <w:sz w:val="56"/>
                                <w:szCs w:val="56"/>
                              </w:rPr>
                              <w:t>Disaster Prevention</w:t>
                            </w:r>
                            <w:r w:rsidR="00F6490D">
                              <w:rPr>
                                <w:rFonts w:asciiTheme="majorHAnsi" w:eastAsia="HGPｺﾞｼｯｸE" w:hAnsiTheme="majorHAnsi" w:cstheme="majorHAnsi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="HGPｺﾞｼｯｸE" w:hAnsiTheme="majorHAnsi" w:cstheme="majorHAnsi"/>
                                <w:sz w:val="56"/>
                                <w:szCs w:val="56"/>
                              </w:rPr>
                              <w:t xml:space="preserve">App </w:t>
                            </w:r>
                          </w:p>
                          <w:p w:rsidR="00C759D9" w:rsidRPr="00924646" w:rsidRDefault="009A237E" w:rsidP="00FE2C40">
                            <w:pPr>
                              <w:pStyle w:val="msotitle2"/>
                              <w:widowControl w:val="0"/>
                              <w:ind w:firstLineChars="100" w:firstLine="560"/>
                              <w:rPr>
                                <w:rFonts w:asciiTheme="majorHAnsi" w:eastAsia="HGPｺﾞｼｯｸE" w:hAnsiTheme="majorHAnsi" w:cstheme="majorHAnsi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Theme="majorHAnsi" w:eastAsia="HGPｺﾞｼｯｸE" w:hAnsiTheme="majorHAnsi" w:cstheme="majorHAnsi"/>
                                <w:sz w:val="56"/>
                                <w:szCs w:val="56"/>
                              </w:rPr>
                              <w:t>“Japan Shelter Guide”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8C420" id="テキスト ボックス 23" o:spid="_x0000_s1038" type="#_x0000_t202" style="position:absolute;left:0;text-align:left;margin-left:349.3pt;margin-top:-2.25pt;width:400.5pt;height:80.25pt;z-index:25165004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" stroked="f" strokecolor="black [0]" strokeweight="0" insetpen="t">
                <v:shadow color="#ccc"/>
                <v:textbox inset="2.85pt,2.85pt,2.85pt,2.85pt">
                  <w:txbxContent>
                    <w:p w:rsidR="009A237E" w:rsidRDefault="009A237E" w:rsidP="009A237E">
                      <w:pPr>
                        <w:pStyle w:val="msotitle2"/>
                        <w:widowControl w:val="0"/>
                        <w:ind w:firstLineChars="100" w:firstLine="560"/>
                        <w:rPr>
                          <w:rFonts w:asciiTheme="majorHAnsi" w:eastAsia="HGPｺﾞｼｯｸE" w:hAnsiTheme="majorHAnsi" w:cstheme="majorHAnsi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eastAsia="HGPｺﾞｼｯｸE" w:hAnsiTheme="majorHAnsi" w:cstheme="majorHAnsi"/>
                          <w:sz w:val="56"/>
                          <w:szCs w:val="56"/>
                        </w:rPr>
                        <w:t>Disaster Prevention</w:t>
                      </w:r>
                      <w:r w:rsidR="00F6490D">
                        <w:rPr>
                          <w:rFonts w:asciiTheme="majorHAnsi" w:eastAsia="HGPｺﾞｼｯｸE" w:hAnsiTheme="majorHAnsi" w:cstheme="majorHAnsi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Theme="majorHAnsi" w:eastAsia="HGPｺﾞｼｯｸE" w:hAnsiTheme="majorHAnsi" w:cstheme="majorHAnsi"/>
                          <w:sz w:val="56"/>
                          <w:szCs w:val="56"/>
                        </w:rPr>
                        <w:t xml:space="preserve">App </w:t>
                      </w:r>
                    </w:p>
                    <w:p w:rsidR="00C759D9" w:rsidRPr="00924646" w:rsidRDefault="009A237E" w:rsidP="00FE2C40">
                      <w:pPr>
                        <w:pStyle w:val="msotitle2"/>
                        <w:widowControl w:val="0"/>
                        <w:ind w:firstLineChars="100" w:firstLine="560"/>
                        <w:rPr>
                          <w:rFonts w:asciiTheme="majorHAnsi" w:eastAsia="HGPｺﾞｼｯｸE" w:hAnsiTheme="majorHAnsi" w:cstheme="majorHAnsi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Theme="majorHAnsi" w:eastAsia="HGPｺﾞｼｯｸE" w:hAnsiTheme="majorHAnsi" w:cstheme="majorHAnsi"/>
                          <w:sz w:val="56"/>
                          <w:szCs w:val="56"/>
                        </w:rPr>
                        <w:t>“Japan Shelter Guide”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4FAD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652EC7" wp14:editId="43C03E51">
                <wp:simplePos x="0" y="0"/>
                <wp:positionH relativeFrom="column">
                  <wp:posOffset>4619625</wp:posOffset>
                </wp:positionH>
                <wp:positionV relativeFrom="paragraph">
                  <wp:posOffset>7134225</wp:posOffset>
                </wp:positionV>
                <wp:extent cx="590550" cy="323850"/>
                <wp:effectExtent l="38100" t="19050" r="19050" b="38100"/>
                <wp:wrapNone/>
                <wp:docPr id="192" name="直線矢印コネクタ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323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7738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92" o:spid="_x0000_s1026" type="#_x0000_t32" style="position:absolute;left:0;text-align:left;margin-left:363.75pt;margin-top:561.75pt;width:46.5pt;height:25.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" strokecolor="red" strokeweight="2.25pt">
                <v:stroke endarrow="block" joinstyle="miter"/>
              </v:shape>
            </w:pict>
          </mc:Fallback>
        </mc:AlternateContent>
      </w:r>
      <w:r w:rsidR="006C4FAD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2381D7" wp14:editId="0A38FBD6">
                <wp:simplePos x="0" y="0"/>
                <wp:positionH relativeFrom="column">
                  <wp:posOffset>4371975</wp:posOffset>
                </wp:positionH>
                <wp:positionV relativeFrom="paragraph">
                  <wp:posOffset>7334250</wp:posOffset>
                </wp:positionV>
                <wp:extent cx="361950" cy="361950"/>
                <wp:effectExtent l="19050" t="19050" r="19050" b="19050"/>
                <wp:wrapNone/>
                <wp:docPr id="31" name="円/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A4E643" id="円/楕円 31" o:spid="_x0000_s1026" style="position:absolute;left:0;text-align:left;margin-left:344.25pt;margin-top:577.5pt;width:28.5pt;height:28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" filled="f" strokecolor="red" strokeweight="2.5pt">
                <v:stroke joinstyle="miter"/>
              </v:oval>
            </w:pict>
          </mc:Fallback>
        </mc:AlternateContent>
      </w:r>
      <w:r w:rsidR="00E836EC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721F557" wp14:editId="7CCDF813">
                <wp:simplePos x="0" y="0"/>
                <wp:positionH relativeFrom="margin">
                  <wp:posOffset>3905250</wp:posOffset>
                </wp:positionH>
                <wp:positionV relativeFrom="paragraph">
                  <wp:posOffset>6598920</wp:posOffset>
                </wp:positionV>
                <wp:extent cx="1247775" cy="2066925"/>
                <wp:effectExtent l="0" t="0" r="0" b="0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06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9D9" w:rsidRDefault="00C759D9" w:rsidP="00E836EC">
                            <w:r w:rsidRPr="00E836EC">
                              <w:rPr>
                                <w:noProof/>
                              </w:rPr>
                              <w:drawing>
                                <wp:inline distT="0" distB="0" distL="0" distR="0" wp14:anchorId="26A59B25" wp14:editId="3A3DA898">
                                  <wp:extent cx="894715" cy="1343025"/>
                                  <wp:effectExtent l="0" t="0" r="635" b="9525"/>
                                  <wp:docPr id="29" name="図 29" descr="\\s-fl02\10926000\13 災害応援協定等\■各種協定一件\ダイワテック，ファーストメディア\04 ホームページ準備用（避難所アプリ 画面イメージ）\画面イメージ2\IMG_628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s-fl02\10926000\13 災害応援協定等\■各種協定一件\ダイワテック，ファーストメディア\04 ホームページ準備用（避難所アプリ 画面イメージ）\画面イメージ2\IMG_628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1769" cy="1368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1F557" id="_x0000_s1039" type="#_x0000_t202" style="position:absolute;left:0;text-align:left;margin-left:307.5pt;margin-top:519.6pt;width:98.25pt;height:162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" filled="f" stroked="f">
                <v:textbox>
                  <w:txbxContent>
                    <w:p w:rsidR="00C759D9" w:rsidRDefault="00C759D9" w:rsidP="00E836EC">
                      <w:r w:rsidRPr="00E836EC">
                        <w:rPr>
                          <w:noProof/>
                        </w:rPr>
                        <w:drawing>
                          <wp:inline distT="0" distB="0" distL="0" distR="0" wp14:anchorId="26A59B25" wp14:editId="3A3DA898">
                            <wp:extent cx="894715" cy="1343025"/>
                            <wp:effectExtent l="0" t="0" r="635" b="9525"/>
                            <wp:docPr id="29" name="図 29" descr="\\s-fl02\10926000\13 災害応援協定等\■各種協定一件\ダイワテック，ファーストメディア\04 ホームページ準備用（避難所アプリ 画面イメージ）\画面イメージ2\IMG_628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s-fl02\10926000\13 災害応援協定等\■各種協定一件\ダイワテック，ファーストメディア\04 ホームページ準備用（避難所アプリ 画面イメージ）\画面イメージ2\IMG_628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1769" cy="1368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0418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F41545" wp14:editId="1EE0CC4A">
                <wp:simplePos x="0" y="0"/>
                <wp:positionH relativeFrom="column">
                  <wp:posOffset>3695700</wp:posOffset>
                </wp:positionH>
                <wp:positionV relativeFrom="paragraph">
                  <wp:posOffset>5476875</wp:posOffset>
                </wp:positionV>
                <wp:extent cx="828675" cy="742950"/>
                <wp:effectExtent l="0" t="0" r="28575" b="1905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59D9" w:rsidRDefault="00C759D9" w:rsidP="00255568">
                            <w:pPr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  <w:r w:rsidRPr="0025556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避難所</w:t>
                            </w:r>
                            <w:r w:rsidRPr="00255568">
                              <w:rPr>
                                <w:sz w:val="16"/>
                                <w:szCs w:val="16"/>
                              </w:rPr>
                              <w:t>ガイド</w:t>
                            </w:r>
                          </w:p>
                          <w:p w:rsidR="00C759D9" w:rsidRDefault="00C759D9" w:rsidP="00255568">
                            <w:pPr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避難勧告</w:t>
                            </w:r>
                          </w:p>
                          <w:p w:rsidR="00C759D9" w:rsidRPr="00BA430C" w:rsidRDefault="00C759D9" w:rsidP="00255568">
                            <w:pPr>
                              <w:snapToGrid w:val="0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BA430C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u w:val="single"/>
                              </w:rPr>
                              <w:t>※</w:t>
                            </w:r>
                            <w:r w:rsidRPr="00BA430C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イメージ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F41545" id="角丸四角形 25" o:spid="_x0000_s1040" style="position:absolute;left:0;text-align:left;margin-left:291pt;margin-top:431.25pt;width:65.25pt;height:5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" fillcolor="white [3212]" strokecolor="red" strokeweight="1.5pt">
                <v:stroke joinstyle="miter"/>
                <v:textbox>
                  <w:txbxContent>
                    <w:p w:rsidR="00C759D9" w:rsidRDefault="00C759D9" w:rsidP="00255568">
                      <w:pPr>
                        <w:snapToGrid w:val="0"/>
                        <w:rPr>
                          <w:sz w:val="16"/>
                          <w:szCs w:val="16"/>
                        </w:rPr>
                      </w:pPr>
                      <w:r w:rsidRPr="00255568">
                        <w:rPr>
                          <w:rFonts w:hint="eastAsia"/>
                          <w:sz w:val="16"/>
                          <w:szCs w:val="16"/>
                        </w:rPr>
                        <w:t>避難所</w:t>
                      </w:r>
                      <w:r w:rsidRPr="00255568">
                        <w:rPr>
                          <w:sz w:val="16"/>
                          <w:szCs w:val="16"/>
                        </w:rPr>
                        <w:t>ガイド</w:t>
                      </w:r>
                    </w:p>
                    <w:p w:rsidR="00C759D9" w:rsidRDefault="00C759D9" w:rsidP="00255568">
                      <w:pPr>
                        <w:snapToGrid w:val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避難勧告</w:t>
                      </w:r>
                    </w:p>
                    <w:p w:rsidR="00C759D9" w:rsidRPr="00BA430C" w:rsidRDefault="00C759D9" w:rsidP="00255568">
                      <w:pPr>
                        <w:snapToGrid w:val="0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BA430C">
                        <w:rPr>
                          <w:rFonts w:hint="eastAsia"/>
                          <w:b/>
                          <w:sz w:val="16"/>
                          <w:szCs w:val="16"/>
                          <w:u w:val="single"/>
                        </w:rPr>
                        <w:t>※</w:t>
                      </w:r>
                      <w:r w:rsidRPr="00BA430C">
                        <w:rPr>
                          <w:b/>
                          <w:sz w:val="16"/>
                          <w:szCs w:val="16"/>
                          <w:u w:val="single"/>
                        </w:rPr>
                        <w:t>イメージ</w:t>
                      </w:r>
                    </w:p>
                  </w:txbxContent>
                </v:textbox>
              </v:roundrect>
            </w:pict>
          </mc:Fallback>
        </mc:AlternateContent>
      </w:r>
      <w:r w:rsidR="00BA430C">
        <w:rPr>
          <w:noProof/>
        </w:rPr>
        <mc:AlternateContent>
          <mc:Choice Requires="wps">
            <w:drawing>
              <wp:anchor distT="45720" distB="45720" distL="114300" distR="114300" simplePos="0" relativeHeight="251646975" behindDoc="0" locked="0" layoutInCell="1" allowOverlap="1" wp14:anchorId="557A5F54" wp14:editId="52A803FD">
                <wp:simplePos x="0" y="0"/>
                <wp:positionH relativeFrom="margin">
                  <wp:posOffset>3495675</wp:posOffset>
                </wp:positionH>
                <wp:positionV relativeFrom="paragraph">
                  <wp:posOffset>5086350</wp:posOffset>
                </wp:positionV>
                <wp:extent cx="1247775" cy="206692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06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9D9" w:rsidRDefault="00C759D9">
                            <w:r w:rsidRPr="002E038E">
                              <w:rPr>
                                <w:noProof/>
                              </w:rPr>
                              <w:drawing>
                                <wp:inline distT="0" distB="0" distL="0" distR="0" wp14:anchorId="4E173F13" wp14:editId="6CDB8E9F">
                                  <wp:extent cx="866624" cy="1371600"/>
                                  <wp:effectExtent l="0" t="0" r="0" b="0"/>
                                  <wp:docPr id="24" name="図 24" descr="\\s-fl02\10926000\13 災害応援協定等\■各種協定一件\ダイワテック，ファーストメディア\04 ホームページ準備用（避難所アプリ 画面イメージ）\画面イメージ2\IMG_628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s-fl02\10926000\13 災害応援協定等\■各種協定一件\ダイワテック，ファーストメディア\04 ホームページ準備用（避難所アプリ 画面イメージ）\画面イメージ2\IMG_628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9657" cy="1392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A5F54" id="_x0000_s1041" type="#_x0000_t202" style="position:absolute;left:0;text-align:left;margin-left:275.25pt;margin-top:400.5pt;width:98.25pt;height:162.75pt;z-index:2516469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" filled="f" stroked="f">
                <v:textbox>
                  <w:txbxContent>
                    <w:p w:rsidR="00C759D9" w:rsidRDefault="00C759D9">
                      <w:r w:rsidRPr="002E038E">
                        <w:rPr>
                          <w:noProof/>
                        </w:rPr>
                        <w:drawing>
                          <wp:inline distT="0" distB="0" distL="0" distR="0" wp14:anchorId="4E173F13" wp14:editId="6CDB8E9F">
                            <wp:extent cx="866624" cy="1371600"/>
                            <wp:effectExtent l="0" t="0" r="0" b="0"/>
                            <wp:docPr id="24" name="図 24" descr="\\s-fl02\10926000\13 災害応援協定等\■各種協定一件\ダイワテック，ファーストメディア\04 ホームページ準備用（避難所アプリ 画面イメージ）\画面イメージ2\IMG_628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s-fl02\10926000\13 災害応援協定等\■各種協定一件\ダイワテック，ファーストメディア\04 ホームページ準備用（避難所アプリ 画面イメージ）\画面イメージ2\IMG_628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9657" cy="1392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4BA0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>
                <wp:simplePos x="0" y="0"/>
                <wp:positionH relativeFrom="column">
                  <wp:posOffset>7456170</wp:posOffset>
                </wp:positionH>
                <wp:positionV relativeFrom="paragraph">
                  <wp:posOffset>5285105</wp:posOffset>
                </wp:positionV>
                <wp:extent cx="2243455" cy="1099185"/>
                <wp:effectExtent l="19685" t="19050" r="13335" b="453390"/>
                <wp:wrapNone/>
                <wp:docPr id="3" name="角丸四角形吹き出し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3455" cy="1099185"/>
                        </a:xfrm>
                        <a:prstGeom prst="wedgeRoundRectCallout">
                          <a:avLst>
                            <a:gd name="adj1" fmla="val -24907"/>
                            <a:gd name="adj2" fmla="val 87412"/>
                            <a:gd name="adj3" fmla="val 16667"/>
                          </a:avLst>
                        </a:prstGeom>
                        <a:solidFill>
                          <a:srgbClr val="CC0033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59D9" w:rsidRDefault="00C759D9" w:rsidP="00094BA0">
                            <w:pPr>
                              <w:widowControl w:val="0"/>
                              <w:rPr>
                                <w:rFonts w:ascii="HGPｺﾞｼｯｸM" w:eastAsia="HGPｺﾞｼｯｸM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lang w:val="ja-JP"/>
                                <w14:ligatures w14:val="none"/>
                              </w:rPr>
                              <w:t>【確認】</w:t>
                            </w:r>
                          </w:p>
                          <w:p w:rsidR="00C759D9" w:rsidRDefault="00C759D9" w:rsidP="00094BA0">
                            <w:pPr>
                              <w:widowControl w:val="0"/>
                              <w:rPr>
                                <w:rFonts w:ascii="HGPｺﾞｼｯｸM" w:eastAsia="HGPｺﾞｼｯｸM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lang w:val="ja-JP"/>
                                <w14:ligatures w14:val="none"/>
                              </w:rPr>
                              <w:t>英語でポップアップは表示される？</w:t>
                            </w:r>
                          </w:p>
                          <w:p w:rsidR="00C759D9" w:rsidRDefault="00C759D9" w:rsidP="00094BA0">
                            <w:pPr>
                              <w:widowControl w:val="0"/>
                              <w:rPr>
                                <w:rFonts w:ascii="HGPｺﾞｼｯｸM" w:eastAsia="HGPｺﾞｼｯｸM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lang w:val="ja-JP"/>
                                <w14:ligatures w14:val="none"/>
                              </w:rPr>
                              <w:t>トランスレートは正しい？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角丸四角形吹き出し 3" o:spid="_x0000_s1042" type="#_x0000_t62" style="position:absolute;left:0;text-align:left;margin-left:587.1pt;margin-top:416.15pt;width:176.65pt;height:86.5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" adj="5420,29681" fillcolor="#c03" strokecolor="black [0]" strokeweight="2pt">
                <v:shadow color="black [0]"/>
                <v:textbox inset="2.88pt,2.88pt,2.88pt,2.88pt">
                  <w:txbxContent>
                    <w:p w:rsidR="00C759D9" w:rsidRDefault="00C759D9" w:rsidP="00094BA0">
                      <w:pPr>
                        <w:widowControl w:val="0"/>
                        <w:rPr>
                          <w:rFonts w:ascii="HGPｺﾞｼｯｸM" w:eastAsia="HGPｺﾞｼｯｸM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 w:hint="eastAsia"/>
                          <w:lang w:val="ja-JP"/>
                          <w14:ligatures w14:val="none"/>
                        </w:rPr>
                        <w:t>【確認】</w:t>
                      </w:r>
                    </w:p>
                    <w:p w:rsidR="00C759D9" w:rsidRDefault="00C759D9" w:rsidP="00094BA0">
                      <w:pPr>
                        <w:widowControl w:val="0"/>
                        <w:rPr>
                          <w:rFonts w:ascii="HGPｺﾞｼｯｸM" w:eastAsia="HGPｺﾞｼｯｸM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 w:hint="eastAsia"/>
                          <w:lang w:val="ja-JP"/>
                          <w14:ligatures w14:val="none"/>
                        </w:rPr>
                        <w:t>英語でポップアップは表示される？</w:t>
                      </w:r>
                    </w:p>
                    <w:p w:rsidR="00C759D9" w:rsidRDefault="00C759D9" w:rsidP="00094BA0">
                      <w:pPr>
                        <w:widowControl w:val="0"/>
                        <w:rPr>
                          <w:rFonts w:ascii="HGPｺﾞｼｯｸM" w:eastAsia="HGPｺﾞｼｯｸM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 w:hint="eastAsia"/>
                          <w:lang w:val="ja-JP"/>
                          <w14:ligatures w14:val="none"/>
                        </w:rPr>
                        <w:t>トランスレートは正しい？</w:t>
                      </w:r>
                    </w:p>
                  </w:txbxContent>
                </v:textbox>
              </v:shape>
            </w:pict>
          </mc:Fallback>
        </mc:AlternateContent>
      </w:r>
      <w:r w:rsidR="00094BA0">
        <w:rPr>
          <w:noProof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>
                <wp:simplePos x="0" y="0"/>
                <wp:positionH relativeFrom="column">
                  <wp:posOffset>3626485</wp:posOffset>
                </wp:positionH>
                <wp:positionV relativeFrom="paragraph">
                  <wp:posOffset>36830</wp:posOffset>
                </wp:positionV>
                <wp:extent cx="786765" cy="217170"/>
                <wp:effectExtent l="0" t="0" r="3810" b="1905"/>
                <wp:wrapNone/>
                <wp:docPr id="1" name="テキスト ボックス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 noChangeArrowheads="1"/>
                      </wps:cNvSpPr>
                      <wps:spPr bwMode="auto">
                        <a:xfrm>
                          <a:off x="0" y="0"/>
                          <a:ext cx="78676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003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9A900" id="テキスト ボックス 1" o:spid="_x0000_s1026" type="#_x0000_t202" style="position:absolute;left:0;text-align:left;margin-left:285.55pt;margin-top:2.9pt;width:61.95pt;height:17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" filled="f" fillcolor="#c03" stroked="f" strokecolor="black [0]" strokeweight="2pt">
                <o:lock v:ext="edit" grouping="t"/>
                <v:textbox inset="2.88pt,2.88pt,2.88pt,2.88pt"/>
              </v:shape>
            </w:pict>
          </mc:Fallback>
        </mc:AlternateContent>
      </w:r>
    </w:p>
    <w:sectPr w:rsidR="00372DF7" w:rsidSect="00094BA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90D" w:rsidRDefault="00F6490D" w:rsidP="00F6490D">
      <w:pPr>
        <w:spacing w:line="240" w:lineRule="auto"/>
      </w:pPr>
      <w:r>
        <w:separator/>
      </w:r>
    </w:p>
  </w:endnote>
  <w:endnote w:type="continuationSeparator" w:id="0">
    <w:p w:rsidR="00F6490D" w:rsidRDefault="00F6490D" w:rsidP="00F649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90D" w:rsidRDefault="00F6490D" w:rsidP="00F6490D">
      <w:pPr>
        <w:spacing w:line="240" w:lineRule="auto"/>
      </w:pPr>
      <w:r>
        <w:separator/>
      </w:r>
    </w:p>
  </w:footnote>
  <w:footnote w:type="continuationSeparator" w:id="0">
    <w:p w:rsidR="00F6490D" w:rsidRDefault="00F6490D" w:rsidP="00F6490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9C419D"/>
    <w:multiLevelType w:val="hybridMultilevel"/>
    <w:tmpl w:val="DBA25AC8"/>
    <w:lvl w:ilvl="0" w:tplc="29E830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7E887716"/>
    <w:multiLevelType w:val="hybridMultilevel"/>
    <w:tmpl w:val="18F23F7A"/>
    <w:lvl w:ilvl="0" w:tplc="C13824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BA0"/>
    <w:rsid w:val="0003569C"/>
    <w:rsid w:val="00080ADE"/>
    <w:rsid w:val="00094BA0"/>
    <w:rsid w:val="001171ED"/>
    <w:rsid w:val="001B2BB4"/>
    <w:rsid w:val="00217254"/>
    <w:rsid w:val="00255568"/>
    <w:rsid w:val="002703E6"/>
    <w:rsid w:val="00274068"/>
    <w:rsid w:val="002D2F1C"/>
    <w:rsid w:val="002E038E"/>
    <w:rsid w:val="002E57FF"/>
    <w:rsid w:val="002F0F9E"/>
    <w:rsid w:val="00345DA3"/>
    <w:rsid w:val="00372DF7"/>
    <w:rsid w:val="003A1C47"/>
    <w:rsid w:val="003B17AD"/>
    <w:rsid w:val="003C2C56"/>
    <w:rsid w:val="00490418"/>
    <w:rsid w:val="00536DFE"/>
    <w:rsid w:val="00580529"/>
    <w:rsid w:val="00675182"/>
    <w:rsid w:val="00680316"/>
    <w:rsid w:val="006A7E97"/>
    <w:rsid w:val="006C4FAD"/>
    <w:rsid w:val="007E0A85"/>
    <w:rsid w:val="00845FEC"/>
    <w:rsid w:val="008653FC"/>
    <w:rsid w:val="008735A5"/>
    <w:rsid w:val="008A6020"/>
    <w:rsid w:val="00924646"/>
    <w:rsid w:val="009A237E"/>
    <w:rsid w:val="009D1D49"/>
    <w:rsid w:val="00A17668"/>
    <w:rsid w:val="00A37D19"/>
    <w:rsid w:val="00AF7D68"/>
    <w:rsid w:val="00B04A13"/>
    <w:rsid w:val="00B20D17"/>
    <w:rsid w:val="00B21D77"/>
    <w:rsid w:val="00BA1C88"/>
    <w:rsid w:val="00BA430C"/>
    <w:rsid w:val="00C55ADE"/>
    <w:rsid w:val="00C759D9"/>
    <w:rsid w:val="00CD2F38"/>
    <w:rsid w:val="00CD7B50"/>
    <w:rsid w:val="00CF063F"/>
    <w:rsid w:val="00D74D88"/>
    <w:rsid w:val="00E02EDB"/>
    <w:rsid w:val="00E836EC"/>
    <w:rsid w:val="00EC2FE1"/>
    <w:rsid w:val="00F238B8"/>
    <w:rsid w:val="00F367AC"/>
    <w:rsid w:val="00F6490D"/>
    <w:rsid w:val="00FE2C40"/>
    <w:rsid w:val="00FF4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948189E-6910-44D9-9FD3-CBC4378BB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BA0"/>
    <w:pPr>
      <w:spacing w:line="420" w:lineRule="auto"/>
      <w:jc w:val="center"/>
    </w:pPr>
    <w:rPr>
      <w:rFonts w:ascii="Franklin Gothic Book" w:eastAsia="ＭＳ Ｐゴシック" w:hAnsi="Franklin Gothic Book" w:cs="ＭＳ Ｐゴシック"/>
      <w:color w:val="000000"/>
      <w:kern w:val="28"/>
      <w:szCs w:val="21"/>
      <w14:ligatures w14:val="standard"/>
      <w14:cntxtAlts/>
    </w:rPr>
  </w:style>
  <w:style w:type="paragraph" w:styleId="2">
    <w:name w:val="heading 2"/>
    <w:link w:val="20"/>
    <w:uiPriority w:val="9"/>
    <w:qFormat/>
    <w:rsid w:val="00094BA0"/>
    <w:pPr>
      <w:spacing w:after="180" w:line="660" w:lineRule="auto"/>
      <w:outlineLvl w:val="1"/>
    </w:pPr>
    <w:rPr>
      <w:rFonts w:ascii="Franklin Gothic Book" w:eastAsia="ＭＳ Ｐゴシック" w:hAnsi="Franklin Gothic Book" w:cs="ＭＳ Ｐゴシック"/>
      <w:color w:val="000000"/>
      <w:kern w:val="28"/>
      <w:sz w:val="28"/>
      <w:szCs w:val="28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094BA0"/>
    <w:rPr>
      <w:rFonts w:ascii="Franklin Gothic Book" w:eastAsia="ＭＳ Ｐゴシック" w:hAnsi="Franklin Gothic Book" w:cs="ＭＳ Ｐゴシック"/>
      <w:color w:val="000000"/>
      <w:kern w:val="28"/>
      <w:sz w:val="28"/>
      <w:szCs w:val="28"/>
      <w14:ligatures w14:val="standard"/>
      <w14:cntxtAlts/>
    </w:rPr>
  </w:style>
  <w:style w:type="paragraph" w:styleId="3">
    <w:name w:val="Body Text 3"/>
    <w:link w:val="30"/>
    <w:uiPriority w:val="99"/>
    <w:semiHidden/>
    <w:unhideWhenUsed/>
    <w:rsid w:val="00094BA0"/>
    <w:pPr>
      <w:spacing w:after="120" w:line="319" w:lineRule="auto"/>
    </w:pPr>
    <w:rPr>
      <w:rFonts w:ascii="Franklin Gothic Book" w:eastAsia="ＭＳ Ｐゴシック" w:hAnsi="Franklin Gothic Book" w:cs="ＭＳ Ｐゴシック"/>
      <w:color w:val="000000"/>
      <w:kern w:val="28"/>
      <w:sz w:val="17"/>
      <w:szCs w:val="17"/>
      <w14:ligatures w14:val="standard"/>
      <w14:cntxtAlts/>
    </w:rPr>
  </w:style>
  <w:style w:type="character" w:customStyle="1" w:styleId="30">
    <w:name w:val="本文 3 (文字)"/>
    <w:basedOn w:val="a0"/>
    <w:link w:val="3"/>
    <w:uiPriority w:val="99"/>
    <w:semiHidden/>
    <w:rsid w:val="00094BA0"/>
    <w:rPr>
      <w:rFonts w:ascii="Franklin Gothic Book" w:eastAsia="ＭＳ Ｐゴシック" w:hAnsi="Franklin Gothic Book" w:cs="ＭＳ Ｐゴシック"/>
      <w:color w:val="000000"/>
      <w:kern w:val="28"/>
      <w:sz w:val="17"/>
      <w:szCs w:val="17"/>
      <w14:ligatures w14:val="standard"/>
      <w14:cntxtAlts/>
    </w:rPr>
  </w:style>
  <w:style w:type="paragraph" w:customStyle="1" w:styleId="msotitle2">
    <w:name w:val="msotitle2"/>
    <w:rsid w:val="00094BA0"/>
    <w:rPr>
      <w:rFonts w:ascii="Franklin Gothic Demi" w:eastAsia="ＭＳ Ｐゴシック" w:hAnsi="Franklin Gothic Demi" w:cs="ＭＳ Ｐゴシック"/>
      <w:color w:val="000000"/>
      <w:kern w:val="28"/>
      <w:sz w:val="72"/>
      <w:szCs w:val="72"/>
      <w14:ligatures w14:val="standard"/>
      <w14:cntxtAlts/>
    </w:rPr>
  </w:style>
  <w:style w:type="paragraph" w:customStyle="1" w:styleId="msoorganizationname2">
    <w:name w:val="msoorganizationname2"/>
    <w:rsid w:val="00094BA0"/>
    <w:rPr>
      <w:rFonts w:ascii="Franklin Gothic Book" w:eastAsia="ＭＳ Ｐゴシック" w:hAnsi="Franklin Gothic Book" w:cs="ＭＳ Ｐゴシック"/>
      <w:color w:val="000000"/>
      <w:kern w:val="28"/>
      <w:sz w:val="20"/>
      <w:szCs w:val="20"/>
      <w14:ligatures w14:val="standard"/>
      <w14:cntxtAlts/>
    </w:rPr>
  </w:style>
  <w:style w:type="paragraph" w:styleId="a3">
    <w:name w:val="Balloon Text"/>
    <w:basedOn w:val="a"/>
    <w:link w:val="a4"/>
    <w:uiPriority w:val="99"/>
    <w:semiHidden/>
    <w:unhideWhenUsed/>
    <w:rsid w:val="00F367A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367AC"/>
    <w:rPr>
      <w:rFonts w:asciiTheme="majorHAnsi" w:eastAsiaTheme="majorEastAsia" w:hAnsiTheme="majorHAnsi" w:cstheme="majorBidi"/>
      <w:color w:val="000000"/>
      <w:kern w:val="28"/>
      <w:sz w:val="18"/>
      <w:szCs w:val="18"/>
      <w14:ligatures w14:val="standard"/>
      <w14:cntxtAlts/>
    </w:rPr>
  </w:style>
  <w:style w:type="paragraph" w:styleId="a5">
    <w:name w:val="header"/>
    <w:basedOn w:val="a"/>
    <w:link w:val="a6"/>
    <w:uiPriority w:val="99"/>
    <w:unhideWhenUsed/>
    <w:rsid w:val="00F6490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6490D"/>
    <w:rPr>
      <w:rFonts w:ascii="Franklin Gothic Book" w:eastAsia="ＭＳ Ｐゴシック" w:hAnsi="Franklin Gothic Book" w:cs="ＭＳ Ｐゴシック"/>
      <w:color w:val="000000"/>
      <w:kern w:val="28"/>
      <w:szCs w:val="21"/>
      <w14:ligatures w14:val="standard"/>
      <w14:cntxtAlts/>
    </w:rPr>
  </w:style>
  <w:style w:type="paragraph" w:styleId="a7">
    <w:name w:val="footer"/>
    <w:basedOn w:val="a"/>
    <w:link w:val="a8"/>
    <w:uiPriority w:val="99"/>
    <w:unhideWhenUsed/>
    <w:rsid w:val="00F6490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6490D"/>
    <w:rPr>
      <w:rFonts w:ascii="Franklin Gothic Book" w:eastAsia="ＭＳ Ｐゴシック" w:hAnsi="Franklin Gothic Book" w:cs="ＭＳ Ｐゴシック"/>
      <w:color w:val="000000"/>
      <w:kern w:val="28"/>
      <w:szCs w:val="21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72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1DA85ECE</Template>
  <TotalTime>409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福山市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山口　達也</dc:creator>
  <cp:keywords/>
  <dc:description/>
  <cp:lastModifiedBy>宮地　清子</cp:lastModifiedBy>
  <cp:revision>32</cp:revision>
  <cp:lastPrinted>2018-09-26T02:50:00Z</cp:lastPrinted>
  <dcterms:created xsi:type="dcterms:W3CDTF">2018-09-21T05:42:00Z</dcterms:created>
  <dcterms:modified xsi:type="dcterms:W3CDTF">2018-09-26T07:03:00Z</dcterms:modified>
</cp:coreProperties>
</file>