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090" w:rsidRDefault="00275090" w:rsidP="004E50E3">
      <w:pPr>
        <w:jc w:val="right"/>
        <w:rPr>
          <w:rFonts w:hint="eastAsia"/>
        </w:rPr>
      </w:pPr>
      <w:r>
        <w:rPr>
          <w:rFonts w:hint="eastAsia"/>
        </w:rPr>
        <w:t>（様式</w:t>
      </w:r>
      <w:r w:rsidR="002F36DF">
        <w:rPr>
          <w:rFonts w:hint="eastAsia"/>
        </w:rPr>
        <w:t>４</w:t>
      </w:r>
      <w:r w:rsidR="005929C6">
        <w:rPr>
          <w:rFonts w:hint="eastAsia"/>
        </w:rPr>
        <w:t>号</w:t>
      </w:r>
      <w:r>
        <w:rPr>
          <w:rFonts w:hint="eastAsia"/>
        </w:rPr>
        <w:t>）</w:t>
      </w:r>
    </w:p>
    <w:p w:rsidR="00275090" w:rsidRPr="00ED7C5E" w:rsidRDefault="002F36DF" w:rsidP="004E50E3">
      <w:pPr>
        <w:jc w:val="center"/>
        <w:rPr>
          <w:rFonts w:eastAsia="ＭＳ ゴシック"/>
          <w:sz w:val="28"/>
        </w:rPr>
      </w:pPr>
      <w:r w:rsidRPr="00ED7C5E">
        <w:rPr>
          <w:rFonts w:eastAsia="ＭＳ ゴシック" w:hint="eastAsia"/>
          <w:sz w:val="28"/>
        </w:rPr>
        <w:t>審査結果に</w:t>
      </w:r>
      <w:r w:rsidR="00A003C5" w:rsidRPr="00ED7C5E">
        <w:rPr>
          <w:rFonts w:eastAsia="ＭＳ ゴシック" w:hint="eastAsia"/>
          <w:sz w:val="28"/>
        </w:rPr>
        <w:t>よる</w:t>
      </w:r>
      <w:r w:rsidRPr="00ED7C5E">
        <w:rPr>
          <w:rFonts w:eastAsia="ＭＳ ゴシック" w:hint="eastAsia"/>
          <w:sz w:val="28"/>
        </w:rPr>
        <w:t>分譲希</w:t>
      </w:r>
      <w:bookmarkStart w:id="0" w:name="_GoBack"/>
      <w:bookmarkEnd w:id="0"/>
      <w:r w:rsidRPr="00ED7C5E">
        <w:rPr>
          <w:rFonts w:eastAsia="ＭＳ ゴシック" w:hint="eastAsia"/>
          <w:sz w:val="28"/>
        </w:rPr>
        <w:t>望区画について</w:t>
      </w:r>
    </w:p>
    <w:p w:rsidR="004E50E3" w:rsidRDefault="004E50E3" w:rsidP="004E50E3"/>
    <w:p w:rsidR="00275090" w:rsidRDefault="000B23CA" w:rsidP="004E50E3">
      <w:pPr>
        <w:jc w:val="right"/>
        <w:rPr>
          <w:rFonts w:hint="eastAsia"/>
        </w:rPr>
      </w:pPr>
      <w:r>
        <w:rPr>
          <w:rFonts w:hint="eastAsia"/>
        </w:rPr>
        <w:t>年（</w:t>
      </w:r>
      <w:r w:rsidR="009256C4">
        <w:rPr>
          <w:rFonts w:hint="eastAsia"/>
        </w:rPr>
        <w:t>令和</w:t>
      </w:r>
      <w:r w:rsidR="00ED7C5E">
        <w:rPr>
          <w:rFonts w:hint="eastAsia"/>
        </w:rPr>
        <w:t xml:space="preserve">　</w:t>
      </w:r>
      <w:r w:rsidR="00275090">
        <w:rPr>
          <w:rFonts w:hint="eastAsia"/>
        </w:rPr>
        <w:t>年</w:t>
      </w:r>
      <w:r>
        <w:rPr>
          <w:rFonts w:hint="eastAsia"/>
        </w:rPr>
        <w:t>）</w:t>
      </w:r>
      <w:r w:rsidR="005929C6">
        <w:rPr>
          <w:rFonts w:hint="eastAsia"/>
        </w:rPr>
        <w:t xml:space="preserve"> </w:t>
      </w:r>
      <w:r w:rsidR="000F6C7F">
        <w:rPr>
          <w:rFonts w:hint="eastAsia"/>
        </w:rPr>
        <w:t xml:space="preserve">　</w:t>
      </w:r>
      <w:r w:rsidR="00275090">
        <w:rPr>
          <w:rFonts w:hint="eastAsia"/>
        </w:rPr>
        <w:t xml:space="preserve">月　</w:t>
      </w:r>
      <w:r w:rsidR="005929C6">
        <w:rPr>
          <w:rFonts w:hint="eastAsia"/>
        </w:rPr>
        <w:t xml:space="preserve"> </w:t>
      </w:r>
      <w:r w:rsidR="00275090">
        <w:rPr>
          <w:rFonts w:hint="eastAsia"/>
        </w:rPr>
        <w:t xml:space="preserve">　日</w:t>
      </w:r>
    </w:p>
    <w:p w:rsidR="004453EC" w:rsidRPr="004E50E3" w:rsidRDefault="004453EC" w:rsidP="004E50E3">
      <w:pPr>
        <w:rPr>
          <w:rFonts w:hint="eastAsia"/>
        </w:rPr>
      </w:pPr>
    </w:p>
    <w:p w:rsidR="00275090" w:rsidRDefault="000B23CA" w:rsidP="004E50E3">
      <w:pPr>
        <w:rPr>
          <w:rFonts w:hint="eastAsia"/>
        </w:rPr>
      </w:pPr>
      <w:r>
        <w:rPr>
          <w:rFonts w:hint="eastAsia"/>
        </w:rPr>
        <w:t xml:space="preserve">福　山　市　長　　</w:t>
      </w:r>
      <w:r w:rsidR="00275090">
        <w:rPr>
          <w:rFonts w:hint="eastAsia"/>
        </w:rPr>
        <w:t>様</w:t>
      </w:r>
    </w:p>
    <w:p w:rsidR="000301D6" w:rsidRDefault="000301D6" w:rsidP="004E50E3">
      <w:pPr>
        <w:rPr>
          <w:rFonts w:hint="eastAsia"/>
        </w:rPr>
      </w:pPr>
    </w:p>
    <w:p w:rsidR="00275090" w:rsidRDefault="0029290A" w:rsidP="004E50E3">
      <w:pPr>
        <w:ind w:leftChars="1400" w:left="3080"/>
        <w:rPr>
          <w:rFonts w:hint="eastAsia"/>
        </w:rPr>
      </w:pPr>
      <w:r>
        <w:rPr>
          <w:rFonts w:hint="eastAsia"/>
        </w:rPr>
        <w:t>【</w:t>
      </w:r>
      <w:r w:rsidR="00287CF1">
        <w:rPr>
          <w:rFonts w:hint="eastAsia"/>
        </w:rPr>
        <w:t>分譲</w:t>
      </w:r>
      <w:r w:rsidR="002F36DF">
        <w:rPr>
          <w:rFonts w:hint="eastAsia"/>
        </w:rPr>
        <w:t>地利用提案者</w:t>
      </w:r>
      <w:r>
        <w:rPr>
          <w:rFonts w:hint="eastAsia"/>
        </w:rPr>
        <w:t>】</w:t>
      </w:r>
    </w:p>
    <w:p w:rsidR="00287CF1" w:rsidRPr="004E50E3" w:rsidRDefault="0029290A" w:rsidP="004E50E3">
      <w:pPr>
        <w:ind w:leftChars="1500" w:left="3300"/>
      </w:pPr>
      <w:r w:rsidRPr="004E50E3">
        <w:rPr>
          <w:rFonts w:hint="eastAsia"/>
          <w:spacing w:val="440"/>
          <w:fitText w:val="1320" w:id="-415499776"/>
        </w:rPr>
        <w:t>住</w:t>
      </w:r>
      <w:r w:rsidRPr="004E50E3">
        <w:rPr>
          <w:rFonts w:hint="eastAsia"/>
          <w:fitText w:val="1320" w:id="-415499776"/>
        </w:rPr>
        <w:t>所</w:t>
      </w:r>
      <w:r w:rsidR="004E50E3">
        <w:rPr>
          <w:rFonts w:hint="eastAsia"/>
        </w:rPr>
        <w:t xml:space="preserve">　　</w:t>
      </w:r>
    </w:p>
    <w:p w:rsidR="004E50E3" w:rsidRDefault="004E50E3" w:rsidP="004E50E3">
      <w:pPr>
        <w:ind w:leftChars="2100" w:left="4620"/>
        <w:rPr>
          <w:rFonts w:hint="eastAsia"/>
        </w:rPr>
      </w:pPr>
    </w:p>
    <w:p w:rsidR="004E50E3" w:rsidRDefault="0029290A" w:rsidP="004E50E3">
      <w:pPr>
        <w:ind w:leftChars="1500" w:left="3300"/>
      </w:pPr>
      <w:r>
        <w:rPr>
          <w:rFonts w:hint="eastAsia"/>
        </w:rPr>
        <w:t>名称又は</w:t>
      </w:r>
      <w:r w:rsidR="000B23CA">
        <w:rPr>
          <w:rFonts w:hint="eastAsia"/>
        </w:rPr>
        <w:t>名前</w:t>
      </w:r>
      <w:r w:rsidR="004E50E3">
        <w:rPr>
          <w:rFonts w:hint="eastAsia"/>
        </w:rPr>
        <w:t xml:space="preserve">　　</w:t>
      </w:r>
    </w:p>
    <w:p w:rsidR="0029290A" w:rsidRPr="0029290A" w:rsidRDefault="0029290A" w:rsidP="004E50E3">
      <w:pPr>
        <w:tabs>
          <w:tab w:val="right" w:pos="9240"/>
        </w:tabs>
        <w:ind w:leftChars="1500" w:left="3300"/>
        <w:rPr>
          <w:rFonts w:hint="eastAsia"/>
        </w:rPr>
      </w:pPr>
      <w:r w:rsidRPr="004E50E3">
        <w:rPr>
          <w:rFonts w:hint="eastAsia"/>
          <w:spacing w:val="73"/>
          <w:fitText w:val="1320" w:id="-415499520"/>
        </w:rPr>
        <w:t>代表者</w:t>
      </w:r>
      <w:r w:rsidRPr="004E50E3">
        <w:rPr>
          <w:rFonts w:hint="eastAsia"/>
          <w:spacing w:val="1"/>
          <w:fitText w:val="1320" w:id="-415499520"/>
        </w:rPr>
        <w:t>名</w:t>
      </w:r>
      <w:r w:rsidR="0077376A">
        <w:rPr>
          <w:rFonts w:hint="eastAsia"/>
        </w:rPr>
        <w:t xml:space="preserve">　　</w:t>
      </w:r>
      <w:r w:rsidR="004E50E3">
        <w:tab/>
      </w:r>
      <w:r w:rsidR="0077376A">
        <w:rPr>
          <w:rFonts w:hint="eastAsia"/>
        </w:rPr>
        <w:t>㊞</w:t>
      </w:r>
    </w:p>
    <w:p w:rsidR="008E7A7C" w:rsidRDefault="008E7A7C" w:rsidP="004E50E3">
      <w:pPr>
        <w:rPr>
          <w:rFonts w:hint="eastAsia"/>
        </w:rPr>
      </w:pPr>
    </w:p>
    <w:p w:rsidR="00275090" w:rsidRDefault="00275090" w:rsidP="004E50E3"/>
    <w:p w:rsidR="004E50E3" w:rsidRDefault="004E50E3" w:rsidP="004E50E3">
      <w:pPr>
        <w:rPr>
          <w:rFonts w:hint="eastAsia"/>
        </w:rPr>
      </w:pPr>
    </w:p>
    <w:p w:rsidR="00D340D0" w:rsidRPr="006D60E6" w:rsidRDefault="00193E29" w:rsidP="004E50E3">
      <w:pPr>
        <w:ind w:firstLineChars="100" w:firstLine="220"/>
        <w:rPr>
          <w:szCs w:val="22"/>
        </w:rPr>
      </w:pPr>
      <w:r>
        <w:rPr>
          <w:rFonts w:hint="eastAsia"/>
        </w:rPr>
        <w:t>様式１号の分譲地利用提案書に記載する分譲希望区画について</w:t>
      </w:r>
      <w:r w:rsidR="004E50E3">
        <w:rPr>
          <w:rFonts w:hint="eastAsia"/>
        </w:rPr>
        <w:t>、審査</w:t>
      </w:r>
      <w:r>
        <w:rPr>
          <w:rFonts w:hint="eastAsia"/>
        </w:rPr>
        <w:t>の結果</w:t>
      </w:r>
      <w:r w:rsidR="004E50E3">
        <w:rPr>
          <w:rFonts w:hint="eastAsia"/>
        </w:rPr>
        <w:t>、</w:t>
      </w:r>
      <w:r w:rsidRPr="00BC4DC1">
        <w:rPr>
          <w:rFonts w:hint="eastAsia"/>
          <w:u w:val="wave"/>
        </w:rPr>
        <w:t>希望どおりとならなかった場合</w:t>
      </w:r>
      <w:r w:rsidR="004E50E3">
        <w:rPr>
          <w:rFonts w:hint="eastAsia"/>
        </w:rPr>
        <w:t>、</w:t>
      </w:r>
      <w:r>
        <w:rPr>
          <w:rFonts w:hint="eastAsia"/>
        </w:rPr>
        <w:t>次のとおり対応します。</w:t>
      </w:r>
    </w:p>
    <w:p w:rsidR="00193E29" w:rsidRPr="006D60E6" w:rsidRDefault="00193E29" w:rsidP="004E50E3"/>
    <w:p w:rsidR="00275090" w:rsidRPr="001F0AE0" w:rsidRDefault="00275090" w:rsidP="004E50E3">
      <w:pPr>
        <w:rPr>
          <w:rFonts w:hint="eastAsia"/>
        </w:rPr>
      </w:pPr>
    </w:p>
    <w:p w:rsidR="00193E29" w:rsidRPr="00193E29" w:rsidRDefault="001F0AE0" w:rsidP="004E50E3">
      <w:pPr>
        <w:rPr>
          <w:rFonts w:hint="eastAsia"/>
        </w:rPr>
      </w:pPr>
      <w:r>
        <w:rPr>
          <w:rFonts w:hint="eastAsia"/>
        </w:rPr>
        <w:t>○</w:t>
      </w:r>
      <w:r w:rsidR="00193E29">
        <w:rPr>
          <w:rFonts w:hint="eastAsia"/>
        </w:rPr>
        <w:t>審査結果における対応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0"/>
      </w:tblGrid>
      <w:tr w:rsidR="00193E29" w:rsidRPr="006D60E6" w:rsidTr="006D27A5">
        <w:tblPrEx>
          <w:tblCellMar>
            <w:top w:w="0" w:type="dxa"/>
            <w:bottom w:w="0" w:type="dxa"/>
          </w:tblCellMar>
        </w:tblPrEx>
        <w:trPr>
          <w:cantSplit/>
          <w:trHeight w:val="8447"/>
        </w:trPr>
        <w:tc>
          <w:tcPr>
            <w:tcW w:w="92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0AE0" w:rsidRPr="004E50E3" w:rsidRDefault="001F0AE0" w:rsidP="004E50E3">
            <w:pPr>
              <w:rPr>
                <w:rFonts w:hAnsi="ＭＳ 明朝" w:hint="eastAsia"/>
              </w:rPr>
            </w:pPr>
          </w:p>
          <w:p w:rsidR="001F0AE0" w:rsidRDefault="00193E29" w:rsidP="004E50E3">
            <w:pPr>
              <w:rPr>
                <w:rFonts w:hAnsi="ＭＳ 明朝"/>
              </w:rPr>
            </w:pPr>
            <w:r w:rsidRPr="00B77A96">
              <w:rPr>
                <w:rFonts w:hAnsi="ＭＳ 明朝" w:hint="eastAsia"/>
              </w:rPr>
              <w:t>【記入例】</w:t>
            </w:r>
          </w:p>
          <w:p w:rsidR="005E7FFE" w:rsidRDefault="005E7FFE" w:rsidP="004E50E3">
            <w:pPr>
              <w:rPr>
                <w:rFonts w:hAnsi="ＭＳ 明朝" w:hint="eastAsia"/>
              </w:rPr>
            </w:pPr>
          </w:p>
          <w:p w:rsidR="005E7FFE" w:rsidRPr="005421F5" w:rsidRDefault="005E7FFE" w:rsidP="004E50E3">
            <w:pPr>
              <w:ind w:left="220" w:hangingChars="100" w:hanging="220"/>
              <w:rPr>
                <w:rFonts w:hAnsi="ＭＳ 明朝" w:hint="eastAsia"/>
              </w:rPr>
            </w:pPr>
            <w:r w:rsidRPr="005421F5">
              <w:rPr>
                <w:rFonts w:hAnsi="ＭＳ 明朝" w:hint="eastAsia"/>
              </w:rPr>
              <w:t>○　△区画を申込みましたが</w:t>
            </w:r>
            <w:r w:rsidR="004E50E3">
              <w:rPr>
                <w:rFonts w:hAnsi="ＭＳ 明朝" w:hint="eastAsia"/>
              </w:rPr>
              <w:t>、</w:t>
            </w:r>
            <w:r w:rsidRPr="005421F5">
              <w:rPr>
                <w:rFonts w:hAnsi="ＭＳ 明朝" w:hint="eastAsia"/>
              </w:rPr>
              <w:t>当該区画の分譲予定者とならなかった場合でも</w:t>
            </w:r>
            <w:r w:rsidR="004E50E3">
              <w:rPr>
                <w:rFonts w:hAnsi="ＭＳ 明朝" w:hint="eastAsia"/>
              </w:rPr>
              <w:t>、</w:t>
            </w:r>
            <w:r w:rsidRPr="005421F5">
              <w:rPr>
                <w:rFonts w:hAnsi="ＭＳ 明朝" w:hint="eastAsia"/>
              </w:rPr>
              <w:t>同規模面積の区画であれば</w:t>
            </w:r>
            <w:r w:rsidR="004E50E3">
              <w:rPr>
                <w:rFonts w:hAnsi="ＭＳ 明朝" w:hint="eastAsia"/>
              </w:rPr>
              <w:t>、</w:t>
            </w:r>
            <w:r w:rsidRPr="005421F5">
              <w:rPr>
                <w:rFonts w:hAnsi="ＭＳ 明朝" w:hint="eastAsia"/>
              </w:rPr>
              <w:t>事業実施は可能です。</w:t>
            </w:r>
          </w:p>
          <w:p w:rsidR="005E7FFE" w:rsidRPr="005421F5" w:rsidRDefault="005E7FFE" w:rsidP="004E50E3">
            <w:pPr>
              <w:rPr>
                <w:rFonts w:hAnsi="ＭＳ 明朝"/>
              </w:rPr>
            </w:pPr>
          </w:p>
          <w:p w:rsidR="005E7FFE" w:rsidRPr="005421F5" w:rsidRDefault="005E7FFE" w:rsidP="004E50E3">
            <w:pPr>
              <w:ind w:left="220" w:hangingChars="100" w:hanging="220"/>
              <w:rPr>
                <w:rFonts w:hAnsi="ＭＳ 明朝" w:hint="eastAsia"/>
              </w:rPr>
            </w:pPr>
            <w:r w:rsidRPr="005421F5">
              <w:rPr>
                <w:rFonts w:hAnsi="ＭＳ 明朝" w:hint="eastAsia"/>
              </w:rPr>
              <w:t>○　△区画を申込みましたが</w:t>
            </w:r>
            <w:r w:rsidR="004E50E3">
              <w:rPr>
                <w:rFonts w:hAnsi="ＭＳ 明朝" w:hint="eastAsia"/>
              </w:rPr>
              <w:t>、</w:t>
            </w:r>
            <w:r w:rsidRPr="005421F5">
              <w:rPr>
                <w:rFonts w:hAnsi="ＭＳ 明朝" w:hint="eastAsia"/>
              </w:rPr>
              <w:t>当該区画の分譲予定者とならなかった場合は</w:t>
            </w:r>
            <w:r w:rsidR="004E50E3">
              <w:rPr>
                <w:rFonts w:hAnsi="ＭＳ 明朝" w:hint="eastAsia"/>
              </w:rPr>
              <w:t>、</w:t>
            </w:r>
            <w:r w:rsidRPr="005421F5">
              <w:rPr>
                <w:rFonts w:hAnsi="ＭＳ 明朝" w:hint="eastAsia"/>
              </w:rPr>
              <w:t>事業計画遂行が困難となるため</w:t>
            </w:r>
            <w:r w:rsidR="004E50E3">
              <w:rPr>
                <w:rFonts w:hAnsi="ＭＳ 明朝" w:hint="eastAsia"/>
              </w:rPr>
              <w:t>、</w:t>
            </w:r>
            <w:r w:rsidRPr="005421F5">
              <w:rPr>
                <w:rFonts w:hAnsi="ＭＳ 明朝" w:hint="eastAsia"/>
              </w:rPr>
              <w:t>分譲申込を見合わせます。</w:t>
            </w:r>
          </w:p>
          <w:p w:rsidR="005E7FFE" w:rsidRPr="005E7FFE" w:rsidRDefault="005E7FFE" w:rsidP="004E50E3">
            <w:pPr>
              <w:rPr>
                <w:rFonts w:hAnsi="ＭＳ 明朝" w:hint="eastAsia"/>
              </w:rPr>
            </w:pPr>
          </w:p>
          <w:p w:rsidR="008D4C5F" w:rsidRPr="00B77A96" w:rsidRDefault="008D4C5F" w:rsidP="004E50E3">
            <w:pPr>
              <w:rPr>
                <w:rFonts w:hAnsi="ＭＳ 明朝" w:hint="eastAsia"/>
              </w:rPr>
            </w:pPr>
          </w:p>
          <w:p w:rsidR="00193E29" w:rsidRPr="00B77A96" w:rsidRDefault="00B77A96" w:rsidP="004E50E3">
            <w:pPr>
              <w:ind w:left="220" w:hangingChars="100" w:hanging="22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○　</w:t>
            </w:r>
            <w:r w:rsidR="000B23CA">
              <w:rPr>
                <w:rFonts w:hAnsi="ＭＳ 明朝" w:hint="eastAsia"/>
              </w:rPr>
              <w:t>○及び△</w:t>
            </w:r>
            <w:r w:rsidR="001F0AE0" w:rsidRPr="00B77A96">
              <w:rPr>
                <w:rFonts w:hAnsi="ＭＳ 明朝" w:hint="eastAsia"/>
              </w:rPr>
              <w:t>の両区画</w:t>
            </w:r>
            <w:r w:rsidR="00404D11" w:rsidRPr="00B77A96">
              <w:rPr>
                <w:rFonts w:hAnsi="ＭＳ 明朝" w:hint="eastAsia"/>
              </w:rPr>
              <w:t>を申込みましたが</w:t>
            </w:r>
            <w:r w:rsidR="004E50E3">
              <w:rPr>
                <w:rFonts w:hAnsi="ＭＳ 明朝" w:hint="eastAsia"/>
              </w:rPr>
              <w:t>、</w:t>
            </w:r>
            <w:r w:rsidR="000B23CA">
              <w:rPr>
                <w:rFonts w:hAnsi="ＭＳ 明朝" w:hint="eastAsia"/>
              </w:rPr>
              <w:t>○（又は△</w:t>
            </w:r>
            <w:r w:rsidR="001F0AE0" w:rsidRPr="00B77A96">
              <w:rPr>
                <w:rFonts w:hAnsi="ＭＳ 明朝" w:hint="eastAsia"/>
              </w:rPr>
              <w:t>）</w:t>
            </w:r>
            <w:r w:rsidR="00737F41" w:rsidRPr="00B77A96">
              <w:rPr>
                <w:rFonts w:hAnsi="ＭＳ 明朝" w:hint="eastAsia"/>
              </w:rPr>
              <w:t>区画のみ分譲予定者となった場合は</w:t>
            </w:r>
            <w:r w:rsidR="004E50E3">
              <w:rPr>
                <w:rFonts w:hAnsi="ＭＳ 明朝" w:hint="eastAsia"/>
              </w:rPr>
              <w:t>、</w:t>
            </w:r>
            <w:r w:rsidR="00737F41" w:rsidRPr="00B77A96">
              <w:rPr>
                <w:rFonts w:hAnsi="ＭＳ 明朝" w:hint="eastAsia"/>
              </w:rPr>
              <w:t>事業計画を変更して立地協定を締結します。</w:t>
            </w:r>
          </w:p>
          <w:p w:rsidR="00404D11" w:rsidRPr="000B23CA" w:rsidRDefault="00404D11" w:rsidP="004E50E3">
            <w:pPr>
              <w:rPr>
                <w:rFonts w:hAnsi="ＭＳ 明朝" w:hint="eastAsia"/>
              </w:rPr>
            </w:pPr>
          </w:p>
          <w:p w:rsidR="00737F41" w:rsidRPr="00B77A96" w:rsidRDefault="00B77A96" w:rsidP="004E50E3">
            <w:pPr>
              <w:ind w:left="220" w:hangingChars="100" w:hanging="22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○　</w:t>
            </w:r>
            <w:r w:rsidR="005E7FFE">
              <w:rPr>
                <w:rFonts w:hAnsi="ＭＳ 明朝" w:hint="eastAsia"/>
              </w:rPr>
              <w:t>○及び△</w:t>
            </w:r>
            <w:r w:rsidR="005E7FFE" w:rsidRPr="00B77A96">
              <w:rPr>
                <w:rFonts w:hAnsi="ＭＳ 明朝" w:hint="eastAsia"/>
              </w:rPr>
              <w:t>の両区画を申込みましたが</w:t>
            </w:r>
            <w:r w:rsidR="004E50E3">
              <w:rPr>
                <w:rFonts w:hAnsi="ＭＳ 明朝" w:hint="eastAsia"/>
              </w:rPr>
              <w:t>、</w:t>
            </w:r>
            <w:r w:rsidR="005E7FFE">
              <w:rPr>
                <w:rFonts w:hAnsi="ＭＳ 明朝" w:hint="eastAsia"/>
              </w:rPr>
              <w:t>そのうち</w:t>
            </w:r>
            <w:r w:rsidR="00737F41" w:rsidRPr="00B77A96">
              <w:rPr>
                <w:rFonts w:hAnsi="ＭＳ 明朝" w:hint="eastAsia"/>
              </w:rPr>
              <w:t>１区画でも分譲予定者とならない場合は</w:t>
            </w:r>
            <w:r w:rsidR="004E50E3">
              <w:rPr>
                <w:rFonts w:hAnsi="ＭＳ 明朝" w:hint="eastAsia"/>
              </w:rPr>
              <w:t>、</w:t>
            </w:r>
            <w:r w:rsidR="00737F41" w:rsidRPr="00B77A96">
              <w:rPr>
                <w:rFonts w:hAnsi="ＭＳ 明朝" w:hint="eastAsia"/>
              </w:rPr>
              <w:t>事業計画遂行が困難となるため</w:t>
            </w:r>
            <w:r w:rsidR="004E50E3">
              <w:rPr>
                <w:rFonts w:hAnsi="ＭＳ 明朝" w:hint="eastAsia"/>
              </w:rPr>
              <w:t>、</w:t>
            </w:r>
            <w:r w:rsidR="00737F41" w:rsidRPr="00B77A96">
              <w:rPr>
                <w:rFonts w:hAnsi="ＭＳ 明朝" w:hint="eastAsia"/>
              </w:rPr>
              <w:t>全ての区画について</w:t>
            </w:r>
            <w:r w:rsidR="00404D11" w:rsidRPr="00B77A96">
              <w:rPr>
                <w:rFonts w:hAnsi="ＭＳ 明朝" w:hint="eastAsia"/>
              </w:rPr>
              <w:t>申込</w:t>
            </w:r>
            <w:r w:rsidR="00737F41" w:rsidRPr="00B77A96">
              <w:rPr>
                <w:rFonts w:hAnsi="ＭＳ 明朝" w:hint="eastAsia"/>
              </w:rPr>
              <w:t>を見合わせます。</w:t>
            </w:r>
          </w:p>
          <w:p w:rsidR="00E95DFB" w:rsidRDefault="00E95DFB" w:rsidP="004E50E3">
            <w:pPr>
              <w:ind w:left="220" w:hangingChars="100" w:hanging="220"/>
              <w:rPr>
                <w:rFonts w:hAnsi="ＭＳ 明朝"/>
                <w:color w:val="FF0000"/>
              </w:rPr>
            </w:pPr>
          </w:p>
          <w:p w:rsidR="0023520B" w:rsidRPr="005421F5" w:rsidRDefault="0023520B" w:rsidP="004E50E3">
            <w:pPr>
              <w:rPr>
                <w:rFonts w:hAnsi="ＭＳ 明朝" w:hint="eastAsia"/>
              </w:rPr>
            </w:pPr>
          </w:p>
          <w:p w:rsidR="001F0AE0" w:rsidRPr="005421F5" w:rsidRDefault="001F0AE0" w:rsidP="004E50E3">
            <w:pPr>
              <w:rPr>
                <w:rFonts w:hAnsi="ＭＳ 明朝"/>
              </w:rPr>
            </w:pPr>
          </w:p>
          <w:p w:rsidR="008D4C5F" w:rsidRPr="005421F5" w:rsidRDefault="008D4C5F" w:rsidP="004E50E3">
            <w:pPr>
              <w:rPr>
                <w:rFonts w:hAnsi="ＭＳ 明朝" w:hint="eastAsia"/>
              </w:rPr>
            </w:pPr>
          </w:p>
          <w:p w:rsidR="001F0AE0" w:rsidRPr="00B77A96" w:rsidRDefault="005E7FFE" w:rsidP="004E50E3">
            <w:pPr>
              <w:rPr>
                <w:rFonts w:ascii="ＭＳ Ｐ明朝" w:eastAsia="ＭＳ Ｐ明朝" w:hAnsi="ＭＳ Ｐ明朝" w:hint="eastAsia"/>
              </w:rPr>
            </w:pPr>
            <w:r>
              <w:rPr>
                <w:rFonts w:hAnsi="ＭＳ 明朝" w:hint="eastAsia"/>
              </w:rPr>
              <w:t>（</w:t>
            </w:r>
            <w:r w:rsidR="001F0AE0" w:rsidRPr="005421F5">
              <w:rPr>
                <w:rFonts w:hAnsi="ＭＳ 明朝" w:hint="eastAsia"/>
              </w:rPr>
              <w:t>※提出時は記入例を削除してください。</w:t>
            </w:r>
            <w:r>
              <w:rPr>
                <w:rFonts w:hAnsi="ＭＳ 明朝" w:hint="eastAsia"/>
              </w:rPr>
              <w:t>）</w:t>
            </w:r>
          </w:p>
        </w:tc>
      </w:tr>
    </w:tbl>
    <w:p w:rsidR="00E6315B" w:rsidRPr="005044B2" w:rsidRDefault="00E6315B" w:rsidP="004E50E3">
      <w:pPr>
        <w:ind w:leftChars="100" w:left="220"/>
        <w:rPr>
          <w:rFonts w:hint="eastAsia"/>
          <w:sz w:val="20"/>
        </w:rPr>
      </w:pPr>
      <w:r w:rsidRPr="005044B2">
        <w:rPr>
          <w:rFonts w:ascii="Segoe UI Symbol" w:hAnsi="Segoe UI Symbol" w:cs="Segoe UI Symbol" w:hint="eastAsia"/>
          <w:sz w:val="20"/>
        </w:rPr>
        <w:t>※審査結果の状況により</w:t>
      </w:r>
      <w:r w:rsidR="004E50E3">
        <w:rPr>
          <w:rFonts w:ascii="Segoe UI Symbol" w:hAnsi="Segoe UI Symbol" w:cs="Segoe UI Symbol" w:hint="eastAsia"/>
          <w:sz w:val="20"/>
        </w:rPr>
        <w:t>、</w:t>
      </w:r>
      <w:r w:rsidRPr="005044B2">
        <w:rPr>
          <w:rFonts w:ascii="Segoe UI Symbol" w:hAnsi="Segoe UI Symbol" w:cs="Segoe UI Symbol" w:hint="eastAsia"/>
          <w:sz w:val="20"/>
        </w:rPr>
        <w:t>ご希望に添えない場合もありますので</w:t>
      </w:r>
      <w:r w:rsidR="004E50E3">
        <w:rPr>
          <w:rFonts w:ascii="Segoe UI Symbol" w:hAnsi="Segoe UI Symbol" w:cs="Segoe UI Symbol" w:hint="eastAsia"/>
          <w:sz w:val="20"/>
        </w:rPr>
        <w:t>、</w:t>
      </w:r>
      <w:r w:rsidRPr="005044B2">
        <w:rPr>
          <w:rFonts w:ascii="Segoe UI Symbol" w:hAnsi="Segoe UI Symbol" w:cs="Segoe UI Symbol" w:hint="eastAsia"/>
          <w:sz w:val="20"/>
        </w:rPr>
        <w:t>あらかじめご了承ください。</w:t>
      </w:r>
    </w:p>
    <w:sectPr w:rsidR="00E6315B" w:rsidRPr="005044B2" w:rsidSect="004E50E3">
      <w:pgSz w:w="11906" w:h="16838" w:code="9"/>
      <w:pgMar w:top="851" w:right="1221" w:bottom="680" w:left="1225" w:header="851" w:footer="992" w:gutter="0"/>
      <w:cols w:space="425"/>
      <w:docGrid w:type="linesAndChar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F79" w:rsidRDefault="00106F79" w:rsidP="0029290A">
      <w:r>
        <w:separator/>
      </w:r>
    </w:p>
  </w:endnote>
  <w:endnote w:type="continuationSeparator" w:id="0">
    <w:p w:rsidR="00106F79" w:rsidRDefault="00106F79" w:rsidP="0029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F79" w:rsidRDefault="00106F79" w:rsidP="0029290A">
      <w:r>
        <w:separator/>
      </w:r>
    </w:p>
  </w:footnote>
  <w:footnote w:type="continuationSeparator" w:id="0">
    <w:p w:rsidR="00106F79" w:rsidRDefault="00106F79" w:rsidP="00292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7D61"/>
    <w:multiLevelType w:val="hybridMultilevel"/>
    <w:tmpl w:val="63AC179A"/>
    <w:lvl w:ilvl="0" w:tplc="480AFB46">
      <w:start w:val="1"/>
      <w:numFmt w:val="decimal"/>
      <w:lvlText w:val="（%1）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CA2FB0"/>
    <w:multiLevelType w:val="singleLevel"/>
    <w:tmpl w:val="67220C48"/>
    <w:lvl w:ilvl="0">
      <w:start w:val="3"/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D7A60C0"/>
    <w:multiLevelType w:val="hybridMultilevel"/>
    <w:tmpl w:val="E69A2D44"/>
    <w:lvl w:ilvl="0" w:tplc="501E061E">
      <w:start w:val="1"/>
      <w:numFmt w:val="bullet"/>
      <w:lvlText w:val="□"/>
      <w:lvlJc w:val="left"/>
      <w:pPr>
        <w:ind w:left="792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3" w15:restartNumberingAfterBreak="0">
    <w:nsid w:val="30086544"/>
    <w:multiLevelType w:val="singleLevel"/>
    <w:tmpl w:val="65A4B368"/>
    <w:lvl w:ilvl="0">
      <w:start w:val="3"/>
      <w:numFmt w:val="bullet"/>
      <w:lvlText w:val="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4" w15:restartNumberingAfterBreak="0">
    <w:nsid w:val="44A00233"/>
    <w:multiLevelType w:val="hybridMultilevel"/>
    <w:tmpl w:val="08CE0EF4"/>
    <w:lvl w:ilvl="0" w:tplc="52A2780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62009BD"/>
    <w:multiLevelType w:val="hybridMultilevel"/>
    <w:tmpl w:val="2DF20AD2"/>
    <w:lvl w:ilvl="0" w:tplc="11BA4C5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D01507"/>
    <w:multiLevelType w:val="hybridMultilevel"/>
    <w:tmpl w:val="04F8D666"/>
    <w:lvl w:ilvl="0" w:tplc="D30293D0">
      <w:start w:val="1"/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CD76DC2"/>
    <w:multiLevelType w:val="hybridMultilevel"/>
    <w:tmpl w:val="A33CA388"/>
    <w:lvl w:ilvl="0" w:tplc="09289A80">
      <w:numFmt w:val="bullet"/>
      <w:lvlText w:val="○"/>
      <w:lvlJc w:val="left"/>
      <w:pPr>
        <w:ind w:left="360" w:hanging="360"/>
      </w:pPr>
      <w:rPr>
        <w:rFonts w:ascii="ＭＳ Ｐ明朝" w:eastAsia="ＭＳ Ｐ明朝" w:hAnsi="ＭＳ Ｐ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5FE34B15"/>
    <w:multiLevelType w:val="hybridMultilevel"/>
    <w:tmpl w:val="BA3E620A"/>
    <w:lvl w:ilvl="0" w:tplc="BBF890CE">
      <w:start w:val="3"/>
      <w:numFmt w:val="bullet"/>
      <w:lvlText w:val="□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9" w15:restartNumberingAfterBreak="0">
    <w:nsid w:val="7CA06B95"/>
    <w:multiLevelType w:val="singleLevel"/>
    <w:tmpl w:val="106661E0"/>
    <w:lvl w:ilvl="0">
      <w:start w:val="3"/>
      <w:numFmt w:val="bullet"/>
      <w:lvlText w:val="※"/>
      <w:lvlJc w:val="left"/>
      <w:pPr>
        <w:tabs>
          <w:tab w:val="num" w:pos="435"/>
        </w:tabs>
        <w:ind w:left="435" w:hanging="435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7DE4633D"/>
    <w:multiLevelType w:val="hybridMultilevel"/>
    <w:tmpl w:val="7E76E352"/>
    <w:lvl w:ilvl="0" w:tplc="43DE1852">
      <w:start w:val="1"/>
      <w:numFmt w:val="decimal"/>
      <w:lvlText w:val="（%1）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5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10"/>
  <w:drawingGridVerticalSpacing w:val="15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0A"/>
    <w:rsid w:val="00011002"/>
    <w:rsid w:val="00013BD6"/>
    <w:rsid w:val="000264CC"/>
    <w:rsid w:val="000301D6"/>
    <w:rsid w:val="000313E4"/>
    <w:rsid w:val="0005035E"/>
    <w:rsid w:val="00064D01"/>
    <w:rsid w:val="00095285"/>
    <w:rsid w:val="000B1A0F"/>
    <w:rsid w:val="000B23CA"/>
    <w:rsid w:val="000F6C7F"/>
    <w:rsid w:val="00106F79"/>
    <w:rsid w:val="001079D0"/>
    <w:rsid w:val="00120637"/>
    <w:rsid w:val="00122E49"/>
    <w:rsid w:val="00130F63"/>
    <w:rsid w:val="00156B0B"/>
    <w:rsid w:val="00161006"/>
    <w:rsid w:val="00165E43"/>
    <w:rsid w:val="001736B1"/>
    <w:rsid w:val="0019276A"/>
    <w:rsid w:val="00193E29"/>
    <w:rsid w:val="001B24CC"/>
    <w:rsid w:val="001B390A"/>
    <w:rsid w:val="001F0AE0"/>
    <w:rsid w:val="001F1CC8"/>
    <w:rsid w:val="001F5A71"/>
    <w:rsid w:val="00201033"/>
    <w:rsid w:val="00212297"/>
    <w:rsid w:val="00214E12"/>
    <w:rsid w:val="0023520B"/>
    <w:rsid w:val="0027046F"/>
    <w:rsid w:val="00275090"/>
    <w:rsid w:val="00287CF1"/>
    <w:rsid w:val="0029290A"/>
    <w:rsid w:val="002D0EBD"/>
    <w:rsid w:val="002F36DF"/>
    <w:rsid w:val="003176BC"/>
    <w:rsid w:val="00321EDA"/>
    <w:rsid w:val="00344DB6"/>
    <w:rsid w:val="003A1CD2"/>
    <w:rsid w:val="003A2EC3"/>
    <w:rsid w:val="003B740B"/>
    <w:rsid w:val="003C1E8D"/>
    <w:rsid w:val="003D66F2"/>
    <w:rsid w:val="003D7DE8"/>
    <w:rsid w:val="00400684"/>
    <w:rsid w:val="00404D11"/>
    <w:rsid w:val="00407D3A"/>
    <w:rsid w:val="004453EC"/>
    <w:rsid w:val="004529DC"/>
    <w:rsid w:val="00497778"/>
    <w:rsid w:val="004A6C5E"/>
    <w:rsid w:val="004B1593"/>
    <w:rsid w:val="004C0BD2"/>
    <w:rsid w:val="004D0848"/>
    <w:rsid w:val="004D1B84"/>
    <w:rsid w:val="004D6BE9"/>
    <w:rsid w:val="004E50E3"/>
    <w:rsid w:val="004F053B"/>
    <w:rsid w:val="00503EF1"/>
    <w:rsid w:val="005044B2"/>
    <w:rsid w:val="00531C27"/>
    <w:rsid w:val="00536F51"/>
    <w:rsid w:val="005421F5"/>
    <w:rsid w:val="00546CD8"/>
    <w:rsid w:val="005550A5"/>
    <w:rsid w:val="005929C6"/>
    <w:rsid w:val="0059799F"/>
    <w:rsid w:val="005C1C66"/>
    <w:rsid w:val="005D5ED2"/>
    <w:rsid w:val="005E16C2"/>
    <w:rsid w:val="005E46DB"/>
    <w:rsid w:val="005E7FFE"/>
    <w:rsid w:val="006200E6"/>
    <w:rsid w:val="00643223"/>
    <w:rsid w:val="00644118"/>
    <w:rsid w:val="00645E9B"/>
    <w:rsid w:val="00650608"/>
    <w:rsid w:val="00673AE6"/>
    <w:rsid w:val="006B7B0D"/>
    <w:rsid w:val="006C6206"/>
    <w:rsid w:val="006D27A5"/>
    <w:rsid w:val="006D60E6"/>
    <w:rsid w:val="006E7E33"/>
    <w:rsid w:val="0071055E"/>
    <w:rsid w:val="00737F41"/>
    <w:rsid w:val="00751030"/>
    <w:rsid w:val="007633B5"/>
    <w:rsid w:val="0077376A"/>
    <w:rsid w:val="00775482"/>
    <w:rsid w:val="00792B24"/>
    <w:rsid w:val="00822749"/>
    <w:rsid w:val="00826031"/>
    <w:rsid w:val="00837537"/>
    <w:rsid w:val="00843EB0"/>
    <w:rsid w:val="00880142"/>
    <w:rsid w:val="00884803"/>
    <w:rsid w:val="008911B1"/>
    <w:rsid w:val="008C5F7E"/>
    <w:rsid w:val="008D4C5F"/>
    <w:rsid w:val="008E7A7C"/>
    <w:rsid w:val="008F3D6D"/>
    <w:rsid w:val="00920D93"/>
    <w:rsid w:val="009256C4"/>
    <w:rsid w:val="00932EE7"/>
    <w:rsid w:val="0094178D"/>
    <w:rsid w:val="00957E7A"/>
    <w:rsid w:val="009B77D6"/>
    <w:rsid w:val="00A003C5"/>
    <w:rsid w:val="00A05BF6"/>
    <w:rsid w:val="00A37CCE"/>
    <w:rsid w:val="00A45888"/>
    <w:rsid w:val="00A50515"/>
    <w:rsid w:val="00A87878"/>
    <w:rsid w:val="00A8792D"/>
    <w:rsid w:val="00AA4B15"/>
    <w:rsid w:val="00AB08B5"/>
    <w:rsid w:val="00AF42F8"/>
    <w:rsid w:val="00B01352"/>
    <w:rsid w:val="00B77A96"/>
    <w:rsid w:val="00B81A16"/>
    <w:rsid w:val="00BC4DC1"/>
    <w:rsid w:val="00BE6BE4"/>
    <w:rsid w:val="00C12BDB"/>
    <w:rsid w:val="00C57CAB"/>
    <w:rsid w:val="00C9336D"/>
    <w:rsid w:val="00CB1213"/>
    <w:rsid w:val="00CB71EC"/>
    <w:rsid w:val="00CE326D"/>
    <w:rsid w:val="00D147B5"/>
    <w:rsid w:val="00D26DF4"/>
    <w:rsid w:val="00D340D0"/>
    <w:rsid w:val="00D40713"/>
    <w:rsid w:val="00D42F06"/>
    <w:rsid w:val="00D46F3E"/>
    <w:rsid w:val="00D47282"/>
    <w:rsid w:val="00D93E38"/>
    <w:rsid w:val="00D946C9"/>
    <w:rsid w:val="00D96A43"/>
    <w:rsid w:val="00DF4E44"/>
    <w:rsid w:val="00E5159C"/>
    <w:rsid w:val="00E6315B"/>
    <w:rsid w:val="00E7477E"/>
    <w:rsid w:val="00E95DFB"/>
    <w:rsid w:val="00EB38AD"/>
    <w:rsid w:val="00ED2117"/>
    <w:rsid w:val="00ED7C5E"/>
    <w:rsid w:val="00EE3DDA"/>
    <w:rsid w:val="00F15D98"/>
    <w:rsid w:val="00F2001E"/>
    <w:rsid w:val="00F42614"/>
    <w:rsid w:val="00F7215E"/>
    <w:rsid w:val="00F73C3F"/>
    <w:rsid w:val="00F74E79"/>
    <w:rsid w:val="00F94215"/>
    <w:rsid w:val="00FC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3E1C7A1"/>
  <w15:chartTrackingRefBased/>
  <w15:docId w15:val="{317FBEC1-5C8C-4EEC-BB75-F578D120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50E3"/>
    <w:pPr>
      <w:widowControl w:val="0"/>
      <w:jc w:val="both"/>
    </w:pPr>
    <w:rPr>
      <w:rFonts w:ascii="ＭＳ 明朝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240" w:lineRule="exact"/>
      <w:ind w:left="261"/>
    </w:pPr>
  </w:style>
  <w:style w:type="paragraph" w:styleId="a4">
    <w:name w:val="header"/>
    <w:basedOn w:val="a"/>
    <w:link w:val="a5"/>
    <w:uiPriority w:val="99"/>
    <w:unhideWhenUsed/>
    <w:rsid w:val="002929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9290A"/>
    <w:rPr>
      <w:kern w:val="2"/>
      <w:sz w:val="22"/>
    </w:rPr>
  </w:style>
  <w:style w:type="paragraph" w:styleId="a6">
    <w:name w:val="footer"/>
    <w:basedOn w:val="a"/>
    <w:link w:val="a7"/>
    <w:uiPriority w:val="99"/>
    <w:unhideWhenUsed/>
    <w:rsid w:val="002929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9290A"/>
    <w:rPr>
      <w:kern w:val="2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87CF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87CF1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3A1C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5991;&#23383;&#25968;&#12392;&#34892;&#25968;&#12434;&#25351;&#2345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AEDAA-2764-4CF3-8C43-A9DF0088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文字数と行数を指定</Template>
  <TotalTime>0</TotalTime>
  <Pages>1</Pages>
  <Words>454</Words>
  <Characters>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広島県庁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港湾課</dc:creator>
  <cp:keywords/>
  <cp:lastModifiedBy>塩見　洋平</cp:lastModifiedBy>
  <cp:revision>3</cp:revision>
  <cp:lastPrinted>2017-12-07T04:52:00Z</cp:lastPrinted>
  <dcterms:created xsi:type="dcterms:W3CDTF">2026-07-07T07:02:00Z</dcterms:created>
  <dcterms:modified xsi:type="dcterms:W3CDTF">2026-07-07T07:03:00Z</dcterms:modified>
</cp:coreProperties>
</file>